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ys of the week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B73890" w:rsidRPr="00675B28" w:rsidTr="00B73890">
        <w:trPr>
          <w:trHeight w:hRule="exact" w:val="475"/>
          <w:jc w:val="center"/>
        </w:trPr>
        <w:tc>
          <w:tcPr>
            <w:tcW w:w="1542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Monday</w:t>
            </w:r>
          </w:p>
        </w:tc>
        <w:tc>
          <w:tcPr>
            <w:tcW w:w="1543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Tuesday</w:t>
            </w:r>
          </w:p>
        </w:tc>
        <w:tc>
          <w:tcPr>
            <w:tcW w:w="1543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Wednesday</w:t>
            </w:r>
          </w:p>
        </w:tc>
        <w:tc>
          <w:tcPr>
            <w:tcW w:w="1543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Thursday</w:t>
            </w:r>
          </w:p>
        </w:tc>
        <w:tc>
          <w:tcPr>
            <w:tcW w:w="1543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Friday</w:t>
            </w:r>
          </w:p>
        </w:tc>
        <w:tc>
          <w:tcPr>
            <w:tcW w:w="1543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Saturday</w:t>
            </w:r>
          </w:p>
        </w:tc>
        <w:tc>
          <w:tcPr>
            <w:tcW w:w="1543" w:type="dxa"/>
            <w:vAlign w:val="center"/>
          </w:tcPr>
          <w:p w:rsidR="00B73890" w:rsidRPr="00675B28" w:rsidRDefault="00B73890" w:rsidP="00B73890">
            <w:pPr>
              <w:pStyle w:val="Day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Sunday</w:t>
            </w:r>
          </w:p>
        </w:tc>
      </w:tr>
    </w:tbl>
    <w:p w:rsidR="00B73890" w:rsidRPr="00675B28" w:rsidRDefault="00B73890" w:rsidP="00B73890">
      <w:pPr>
        <w:pStyle w:val="NoSpacing"/>
        <w:rPr>
          <w:rFonts w:ascii="Cachet Book" w:hAnsi="Cachet Book"/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B73890" w:rsidRPr="00675B28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"Monday" 1 ""</w:instrTex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"Tuesday" 1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&lt;&gt; 0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"Wednesday" 1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&lt;&gt; 0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"Thursday" 1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&lt;&gt; 0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= "Friday" 1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&lt;&gt; 0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3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"Saturday" 1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1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&lt;&gt; 0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3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MonthStart \@ dddd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Saturday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"Sunday" 1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1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&lt;&gt; 0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</w:tr>
      <w:tr w:rsidR="00B73890" w:rsidRPr="00675B28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=N1+1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3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F445CF" w:rsidRPr="00675B28" w:rsidRDefault="00B31D4A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D</w:t>
            </w:r>
            <w:r w:rsidR="00675B28" w:rsidRPr="00675B28">
              <w:rPr>
                <w:rFonts w:ascii="Cachet Book" w:hAnsi="Cachet Book"/>
              </w:rPr>
              <w:t xml:space="preserve">iabetes Prevention </w:t>
            </w:r>
            <w:r w:rsidR="00675B28" w:rsidRPr="00675B28">
              <w:rPr>
                <w:rFonts w:ascii="Cachet Book" w:hAnsi="Cachet Book"/>
              </w:rPr>
              <w:br/>
              <w:t>Atrium</w:t>
            </w:r>
            <w:r w:rsidRPr="00675B28">
              <w:rPr>
                <w:rFonts w:ascii="Cachet Book" w:hAnsi="Cachet Book"/>
              </w:rPr>
              <w:t xml:space="preserve"> Booth</w:t>
            </w:r>
            <w:r w:rsidR="007B14F4" w:rsidRPr="00675B28">
              <w:rPr>
                <w:rFonts w:ascii="Cachet Book" w:hAnsi="Cachet Book"/>
              </w:rPr>
              <w:t xml:space="preserve"> </w:t>
            </w:r>
            <w:r w:rsidR="00675B28" w:rsidRPr="00675B28">
              <w:rPr>
                <w:rFonts w:ascii="Cachet Book" w:hAnsi="Cachet Book"/>
              </w:rPr>
              <w:br/>
            </w:r>
            <w:r w:rsidR="00F445CF" w:rsidRPr="00675B28">
              <w:rPr>
                <w:rFonts w:ascii="Cachet Book" w:hAnsi="Cachet Book"/>
              </w:rPr>
              <w:t>11-1</w:t>
            </w:r>
            <w:r w:rsidR="00675B28" w:rsidRPr="00675B28">
              <w:rPr>
                <w:rFonts w:ascii="Cachet Book" w:hAnsi="Cachet Book"/>
              </w:rPr>
              <w:t xml:space="preserve">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4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5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F445CF" w:rsidRPr="00675B28" w:rsidRDefault="00675B28" w:rsidP="00B73890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Diabetes Prevention </w:t>
            </w:r>
            <w:r w:rsidRPr="00675B28">
              <w:rPr>
                <w:rFonts w:ascii="Cachet Book" w:hAnsi="Cachet Book"/>
              </w:rPr>
              <w:br/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6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7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F445CF" w:rsidRPr="00675B28" w:rsidRDefault="00675B28" w:rsidP="00B73890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Diabetes Prevention </w:t>
            </w:r>
            <w:r w:rsidRPr="00675B28">
              <w:rPr>
                <w:rFonts w:ascii="Cachet Book" w:hAnsi="Cachet Book"/>
              </w:rPr>
              <w:br/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8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3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9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</w:tr>
      <w:tr w:rsidR="00B73890" w:rsidRPr="00675B28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=N2+1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10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2C7CB9" w:rsidRPr="00675B28" w:rsidRDefault="00384B23" w:rsidP="00F445CF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YMCA Membership</w:t>
            </w:r>
            <w:r w:rsidR="00675B28" w:rsidRPr="00675B28">
              <w:rPr>
                <w:rFonts w:ascii="Cachet Book" w:hAnsi="Cachet Book"/>
              </w:rPr>
              <w:t xml:space="preserve"> Month</w:t>
            </w:r>
            <w:r w:rsidR="00675B28" w:rsidRPr="00675B28">
              <w:rPr>
                <w:rFonts w:ascii="Cachet Book" w:hAnsi="Cachet Book"/>
              </w:rPr>
              <w:br/>
              <w:t xml:space="preserve">Atrium Booth </w:t>
            </w:r>
            <w:r w:rsidR="00675B28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11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12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2C7CB9" w:rsidRPr="00675B28" w:rsidRDefault="00F445CF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Diabetes Q &amp; A with Michelle &amp; Glucose Testing</w:t>
            </w:r>
            <w:r w:rsidR="00B8145F" w:rsidRPr="00675B28">
              <w:rPr>
                <w:rFonts w:ascii="Cachet Book" w:hAnsi="Cachet Book"/>
              </w:rPr>
              <w:t xml:space="preserve"> Community Room</w:t>
            </w:r>
            <w:r w:rsidR="002B5230" w:rsidRPr="00675B28">
              <w:rPr>
                <w:rFonts w:ascii="Cachet Book" w:hAnsi="Cachet Book"/>
              </w:rPr>
              <w:br/>
              <w:t xml:space="preserve">10 </w:t>
            </w:r>
            <w:r w:rsidR="00B31D4A" w:rsidRPr="00675B28">
              <w:rPr>
                <w:rFonts w:ascii="Cachet Book" w:hAnsi="Cachet Book"/>
              </w:rPr>
              <w:t xml:space="preserve"> –</w:t>
            </w:r>
            <w:r w:rsidR="00675B28" w:rsidRPr="00675B28">
              <w:rPr>
                <w:rFonts w:ascii="Cachet Book" w:hAnsi="Cachet Book"/>
              </w:rPr>
              <w:t xml:space="preserve"> 2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13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14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EF4B02" w:rsidP="00F445CF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Teaching Nutrition Labels - </w:t>
            </w:r>
            <w:r w:rsidR="00675B28" w:rsidRPr="00675B28">
              <w:rPr>
                <w:rFonts w:ascii="Cachet Book" w:hAnsi="Cachet Book"/>
              </w:rPr>
              <w:t xml:space="preserve">Atrium Booth </w:t>
            </w:r>
            <w:r w:rsidR="00675B28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15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3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16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</w:tr>
      <w:tr w:rsidR="00B73890" w:rsidRPr="00675B28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=N3+1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17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675B28" w:rsidP="00B73890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Smoking Cessation Information</w:t>
            </w:r>
          </w:p>
          <w:p w:rsidR="00F445CF" w:rsidRPr="00675B28" w:rsidRDefault="00675B28" w:rsidP="00B73890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18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19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675B28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>Smoking Cessation Information</w:t>
            </w:r>
          </w:p>
          <w:p w:rsidR="00EF4B02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20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21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Teaching Nutrition Labels - Atrium Booth </w:t>
            </w:r>
            <w:r w:rsidRPr="00675B28">
              <w:rPr>
                <w:rFonts w:ascii="Cachet Book" w:hAnsi="Cachet Book"/>
              </w:rPr>
              <w:br/>
              <w:t xml:space="preserve">11-1 pm </w:t>
            </w:r>
            <w:r w:rsidRPr="00675B28">
              <w:rPr>
                <w:rFonts w:ascii="Cachet Book" w:hAnsi="Cachet Book"/>
              </w:rPr>
              <w:br/>
              <w:t xml:space="preserve">Yoga Stretch Community Room </w:t>
            </w:r>
            <w:r w:rsidR="00955AFA" w:rsidRPr="00675B28">
              <w:rPr>
                <w:rFonts w:ascii="Cachet Book" w:hAnsi="Cachet Book"/>
              </w:rPr>
              <w:t>10 – 11 am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22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3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23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</w:tr>
      <w:tr w:rsidR="00B73890" w:rsidRPr="00675B28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=N4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23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=N4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23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=N4+1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24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24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24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C10A58" w:rsidRPr="00675B28" w:rsidRDefault="00C10A58" w:rsidP="00D00D91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Injury Prevention </w:t>
            </w:r>
            <w:r w:rsidR="00675B28" w:rsidRPr="00675B28">
              <w:rPr>
                <w:rFonts w:ascii="Cachet Book" w:hAnsi="Cachet Book"/>
              </w:rPr>
              <w:t xml:space="preserve">Atrium Booth </w:t>
            </w:r>
            <w:r w:rsidR="00675B28" w:rsidRPr="00675B28">
              <w:rPr>
                <w:rFonts w:ascii="Cachet Book" w:hAnsi="Cachet Book"/>
              </w:rPr>
              <w:br/>
              <w:t>11-1 pm</w:t>
            </w:r>
          </w:p>
          <w:p w:rsidR="00B73890" w:rsidRPr="00675B28" w:rsidRDefault="00874F29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Santa </w:t>
            </w:r>
            <w:r w:rsidR="00683200" w:rsidRPr="00675B28">
              <w:rPr>
                <w:rFonts w:ascii="Cachet Book" w:hAnsi="Cachet Book"/>
              </w:rPr>
              <w:t>Senior Stretch</w:t>
            </w:r>
            <w:r w:rsidR="00D00D91" w:rsidRPr="00675B28">
              <w:rPr>
                <w:rFonts w:ascii="Cachet Book" w:hAnsi="Cachet Book"/>
              </w:rPr>
              <w:t xml:space="preserve"> </w:t>
            </w:r>
            <w:r w:rsidR="00B31D4A" w:rsidRPr="00675B28">
              <w:rPr>
                <w:rFonts w:ascii="Cachet Book" w:hAnsi="Cachet Book"/>
              </w:rPr>
              <w:t xml:space="preserve">– Community Room </w:t>
            </w:r>
            <w:r w:rsidR="002B5230" w:rsidRPr="00675B28">
              <w:rPr>
                <w:rFonts w:ascii="Cachet Book" w:hAnsi="Cachet Book"/>
              </w:rPr>
              <w:br/>
              <w:t>12- 1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=B5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24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=B5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24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=B5+1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25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25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25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=D5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25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=D5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25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=D5+1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26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26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26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675B28" w:rsidP="00B73890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Happy </w:t>
            </w:r>
            <w:r w:rsidR="00B73890" w:rsidRPr="00675B28">
              <w:rPr>
                <w:rFonts w:ascii="Cachet Book" w:hAnsi="Cachet Book"/>
              </w:rPr>
              <w:t>Thanksgiving</w:t>
            </w:r>
            <w:r w:rsidRPr="00675B28">
              <w:rPr>
                <w:rFonts w:ascii="Cachet Book" w:hAnsi="Cachet Book"/>
              </w:rPr>
              <w:t>!!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=F5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26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=F5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26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=F5+1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27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27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27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=H5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27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=H5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27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=H5+1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28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28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28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D00D91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Santa Race Registration </w:t>
            </w:r>
            <w:r w:rsidR="00675B28">
              <w:rPr>
                <w:rFonts w:ascii="Cachet Book" w:hAnsi="Cachet Book"/>
              </w:rPr>
              <w:t>and Holiday Crafts!</w:t>
            </w:r>
          </w:p>
          <w:p w:rsidR="00675B28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=J5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28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=J5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28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=J5+1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29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29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29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B73890" w:rsidP="00B73890">
            <w:pPr>
              <w:pStyle w:val="TableText"/>
              <w:rPr>
                <w:rFonts w:ascii="Cachet Book" w:hAnsi="Cachet Book"/>
              </w:rPr>
            </w:pPr>
          </w:p>
        </w:tc>
        <w:tc>
          <w:tcPr>
            <w:tcW w:w="335" w:type="dxa"/>
            <w:vAlign w:val="bottom"/>
          </w:tcPr>
          <w:p w:rsidR="00B73890" w:rsidRPr="00675B28" w:rsidRDefault="00B73890" w:rsidP="00B73890">
            <w:pPr>
              <w:pStyle w:val="Dates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=L5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29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= 0,""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IF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=L5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29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&lt;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MonthEnd \@ d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 </w:instrTex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=L5+1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instrText xml:space="preserve"> ""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instrText>30</w:instrText>
            </w:r>
            <w:r w:rsidRPr="00675B28">
              <w:rPr>
                <w:rFonts w:ascii="Cachet Book" w:hAnsi="Cachet Book"/>
              </w:rPr>
              <w:fldChar w:fldCharType="end"/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  <w:noProof/>
              </w:rPr>
              <w:t>30</w:t>
            </w:r>
            <w:r w:rsidRPr="00675B28">
              <w:rPr>
                <w:rFonts w:ascii="Cachet Book" w:hAnsi="Cachet Book"/>
              </w:rPr>
              <w:fldChar w:fldCharType="end"/>
            </w:r>
          </w:p>
        </w:tc>
      </w:tr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</w:p>
        </w:tc>
      </w:tr>
    </w:tbl>
    <w:p w:rsidR="00B73890" w:rsidRDefault="00B73890" w:rsidP="00B73890">
      <w:r>
        <w:rPr>
          <w:noProof/>
        </w:rPr>
        <w:drawing>
          <wp:anchor distT="0" distB="0" distL="114300" distR="114300" simplePos="0" relativeHeight="251670528" behindDoc="1" locked="0" layoutInCell="0" allowOverlap="1" wp14:anchorId="4D3154F3" wp14:editId="7894C53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58000" cy="9067800"/>
            <wp:effectExtent l="0" t="0" r="0" b="0"/>
            <wp:wrapNone/>
            <wp:docPr id="222" name="Texture" descr="Background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7E5DDD9C" wp14:editId="720BB0C4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97" name="Freeform 97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" name="Freeform 100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" name="Freeform 101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6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7" name="Freeform 107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8" name="Freeform 108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" name="Freeform 109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" name="Freeform 110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" name="Freeform 115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" name="Freeform 116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" name="Freeform 117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8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9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" name="Freeform 120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" name="Freeform 123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5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6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7" name="Freeform 127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" name="Freeform 130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" name="Freeform 131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9" name="Freeform 139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1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2" name="Freeform 142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4" name="Freeform 144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9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0" name="Freeform 150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" name="Freeform 152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4" name="Freeform 154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" name="Freeform 155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6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7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8" name="Freeform 158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9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0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1" name="Freeform 161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2" name="Freeform 162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4" name="Freeform 164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6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7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8" name="Freeform 168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9" name="Freeform 169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" name="Freeform 171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" name="Freeform 172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3" name="Freeform 173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4" name="Freeform 174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5" name="Freeform 175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" name="Freeform 176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7" name="Freeform 177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8" name="Freeform 178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9" name="Freeform 179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1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2" name="Freeform 182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3" name="Group 18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184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2" name="Freeform 202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3" name="Freeform 203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4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5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6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00FC2" id="Calendar Grid Art" o:spid="_x0000_s1026" alt="Calendar Grid Art" style="position:absolute;margin-left:0;margin-top:0;width:543.6pt;height:470.9pt;z-index:-25164697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" o:allowincell="f">
                <o:lock v:ext="edit" aspectratio="t"/>
                <v:group id="Group 96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7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lzMIA&#10;AADbAAAADwAAAGRycy9kb3ducmV2LnhtbESPT4vCMBTE74LfITzBm6Z6cLVrlLWgCHsQ/+z90bxt&#10;i81LSWKtfnojLOxxmJnfMMt1Z2rRkvOVZQWTcQKCOLe64kLB5bwdzUH4gKyxtkwKHuRhver3lphq&#10;e+cjtadQiAhhn6KCMoQmldLnJRn0Y9sQR+/XOoMhSldI7fAe4aaW0ySZSYMVx4USG8pKyq+nm4mU&#10;vLh+Z4fmvJObffv8cfzEjJUaDrqvTxCBuvAf/mvvtYLFB7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CXM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98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Mo8EA&#10;AADbAAAADwAAAGRycy9kb3ducmV2LnhtbERPz2vCMBS+D/wfwhN2m6lDh1ajyGB0t7HOId4eybMp&#10;Ni9dE9vuvzeHwY4f3+/tfnSN6KkLtWcF81kGglh7U3Ol4Pj19rQCESKywcYzKfilAPvd5GGLufED&#10;f1JfxkqkEA45KrAxtrmUQVtyGGa+JU7cxXcOY4JdJU2HQwp3jXzOshfpsObUYLGlV0v6Wt6cgpX9&#10;tpefxVkf3VKv50UsPs7tSanH6XjYgIg0xn/xn/vdKFinselL+g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azKPBAAAA2wAAAA8AAAAAAAAAAAAAAAAAmAIAAGRycy9kb3du&#10;cmV2LnhtbFBLBQYAAAAABAAEAPUAAACGAwAAAAA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99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f9MMA&#10;AADbAAAADwAAAGRycy9kb3ducmV2LnhtbESPT4vCMBTE74LfITxhL7Km7kFsNYqICwuLB3UvvT2a&#10;1z/avJQkav32G0HwOMzMb5jlujetuJHzjWUF00kCgriwuuFKwd/p+3MOwgdkja1lUvAgD+vVcLDE&#10;TNs7H+h2DJWIEPYZKqhD6DIpfVGTQT+xHXH0SusMhihdJbXDe4SbVn4lyUwabDgu1NjRtqbicrwa&#10;BbPf/Lopc5Ljh/d03rlQmnyv1Meo3yxABOrDO/xq/2gFaQr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f9MMAAADbAAAADwAAAAAAAAAAAAAAAACYAgAAZHJzL2Rv&#10;d25yZXYueG1sUEsFBgAAAAAEAAQA9QAAAIgDAAAAAA==&#10;" fillcolor="#a8d7e7" strokecolor="#8ed6ef [1300]" strokeweight="0"/>
                  <v:shape id="Freeform 100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1YyMMA&#10;AADcAAAADwAAAGRycy9kb3ducmV2LnhtbESP0WrDMAxF3wf9B6PB3lY7CYSS1S1jMBgUCu36ASLW&#10;4rBYDrHbpv366mGwN4l7de/RejuHQV1oSn1kC8XSgCJuo+u5s3D6/nxdgUoZ2eEQmSzcKMF2s3ha&#10;Y+PilQ90OeZOSQinBi34nMdG69R6CpiWcSQW7SdOAbOsU6fdhFcJD4Mujal1wJ6lweNIH57a3+M5&#10;WKjLQ1GW1amo99XqjvsKjd+htS/P8/sbqExz/jf/XX85wTeCL8/IBH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1YyMMAAADcAAAADwAAAAAAAAAAAAAAAACYAgAAZHJzL2Rv&#10;d25yZXYueG1sUEsFBgAAAAAEAAQA9QAAAIgDAAAAAA=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01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MdcMA&#10;AADcAAAADwAAAGRycy9kb3ducmV2LnhtbERPTWsCMRC9C/6HMIIX0awepKxGKQVpL0VdhdLbuBk3&#10;i5vJmqS6/vumUPA2j/c5y3VnG3EjH2rHCqaTDARx6XTNlYLjYTN+AREissbGMSl4UID1qt9bYq7d&#10;nfd0K2IlUgiHHBWYGNtcylAashgmriVO3Nl5izFBX0nt8Z7CbSNnWTaXFmtODQZbejNUXoofq0Ae&#10;ru8Pb7a779H56/Pk5/Xpsi+UGg661wWISF18iv/dHzrNz6b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nMdcMAAADc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02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bi8IA&#10;AADcAAAADwAAAGRycy9kb3ducmV2LnhtbERPTWsCMRC9C/0PYQq9aVYPtmyNYgsVC/VQtXgdN9PN&#10;4mayJKNu/31TKHibx/uc2aL3rbpQTE1gA+NRAYq4Crbh2sB+9zZ8ApUE2WIbmAz8UILF/G4ww9KG&#10;K3/SZSu1yiGcSjTgRLpS61Q58phGoSPO3HeIHiXDWGsb8ZrDfasnRTHVHhvODQ47enVUnbZnb+Dk&#10;XuRgHz9svX9frtxX3BxlvDHm4b5fPoMS6uUm/nevbZ5fTODvmXyB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ZuLwgAAANwAAAAPAAAAAAAAAAAAAAAAAJgCAABkcnMvZG93&#10;bnJldi54bWxQSwUGAAAAAAQABAD1AAAAhwMAAAAA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03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aVMMA&#10;AADcAAAADwAAAGRycy9kb3ducmV2LnhtbERPTWvCQBC9F/oflin0VjdVaEN0E6Sg2FMxrXodsmMS&#10;zM4u2TWm/fWuIPQ2j/c5i2I0nRio961lBa+TBARxZXXLtYKf79VLCsIHZI2dZVLwSx6K/PFhgZm2&#10;F97SUIZaxBD2GSpoQnCZlL5qyKCfWEccuaPtDYYI+1rqHi8x3HRymiRv0mDLsaFBRx8NVafybBTs&#10;XbfarQ/vqdZ/Uzdbjl+b8nNQ6vlpXM5BBBrDv/ju3ug4P5nB7Z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aVMMAAADcAAAADwAAAAAAAAAAAAAAAACYAgAAZHJzL2Rv&#10;d25yZXYueG1sUEsFBgAAAAAEAAQA9QAAAIgDAAAAAA=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04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97rcMA&#10;AADcAAAADwAAAGRycy9kb3ducmV2LnhtbERPTWvCQBC9F/wPywje6iZFRFPXINbUHkTQ9tLbkB2T&#10;YHY27K4x7a/vFgq9zeN9ziofTCt6cr6xrCCdJiCIS6sbrhR8vBePCxA+IGtsLZOCL/KQr0cPK8y0&#10;vfOJ+nOoRAxhn6GCOoQuk9KXNRn0U9sRR+5incEQoaukdniP4aaVT0kylwYbjg01drStqbyeb0ZB&#10;8+1eC/3SG7tPD/x5DO2uX6ZKTcbD5hlEoCH8i//cbzrOT2b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97rcMAAADcAAAADwAAAAAAAAAAAAAAAACYAgAAZHJzL2Rv&#10;d25yZXYueG1sUEsFBgAAAAAEAAQA9QAAAIgDAAAAAA=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05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ELsMA&#10;AADcAAAADwAAAGRycy9kb3ducmV2LnhtbERP32vCMBB+H+x/CDfwbaYbqLMapQ4E3Z50Cj4ezbUN&#10;NpeSZLX+98tgsLf7+H7ecj3YVvTkg3Gs4GWcgSAunTZcKzh9bZ/fQISIrLF1TAruFGC9enxYYq7d&#10;jQ/UH2MtUgiHHBU0MXa5lKFsyGIYu444cZXzFmOCvpba4y2F21a+ZtlUWjScGhrs6L2h8nr8tgo+&#10;zd0UF7+fFbPNuZp/7Kuw3fRKjZ6GYgEi0hD/xX/unU7zsw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UELsMAAADcAAAADwAAAAAAAAAAAAAAAACYAgAAZHJzL2Rv&#10;d25yZXYueG1sUEsFBgAAAAAEAAQA9QAAAIgD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106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4tcEA&#10;AADcAAAADwAAAGRycy9kb3ducmV2LnhtbERPS4vCMBC+C/6HMAteRFM9lKU2iiwKguxB10tvQzN9&#10;aDMpSdT67zfCwt7m43tOvhlMJx7kfGtZwWKegCAurW65VnD52c8+QfiArLGzTApe5GGzHo9yzLR9&#10;8oke51CLGMI+QwVNCH0mpS8bMujntieOXGWdwRChq6V2+IzhppPLJEmlwZZjQ4M9fTVU3s53oyA9&#10;FvdtVZCcvryn686FyhTfSk0+hu0KRKAh/Iv/3Acd5ycpvJ+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jOLXBAAAA3AAAAA8AAAAAAAAAAAAAAAAAmAIAAGRycy9kb3du&#10;cmV2LnhtbFBLBQYAAAAABAAEAPUAAACGAwAAAAA=&#10;" fillcolor="#a8d7e7" strokecolor="#8ed6ef [1300]" strokeweight="0"/>
                  <v:shape id="Freeform 107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WaMIA&#10;AADcAAAADwAAAGRycy9kb3ducmV2LnhtbERPTWvCQBC9C/6HZQredKMHTVNXqUIhIAiJPeQ4zY5J&#10;MDsbstsY/70rFHqbx/uc7X40rRiod41lBctFBIK4tLrhSsH35Wseg3AeWWNrmRQ8yMF+N51sMdH2&#10;zhkNua9ECGGXoILa+y6R0pU1GXQL2xEH7mp7gz7AvpK6x3sIN61cRdFaGmw4NNTY0bGm8pb/GgWH&#10;wV1MUbxn8fCTnlen5chFc1Bq9jZ+foDwNPp/8Z871WF+tIHXM+EC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tZowgAAANwAAAAPAAAAAAAAAAAAAAAAAJgCAABkcnMvZG93&#10;bnJldi54bWxQSwUGAAAAAAQABAD1AAAAhwMAAAAA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108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EksUA&#10;AADcAAAADwAAAGRycy9kb3ducmV2LnhtbESPQU/DMAyF70j8h8hI3FgKaLB1yyYEmsSFQ8ekXa3G&#10;a6s1TpeENePXzwckbrbe83ufl+vsenWmEDvPBh4nBSji2tuOGwO7783DDFRMyBZ7z2TgQhHWq9ub&#10;JZbWj1zReZsaJSEcSzTQpjSUWse6JYdx4gdi0Q4+OEyyhkbbgKOEu14/FcWLdtixNLQ40HtL9XH7&#10;4wxUeX7k35w+pvvTCcPXczW+xmzM/V1+W4BKlNO/+e/60wp+IbTyjEy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MSSxQAAANwAAAAPAAAAAAAAAAAAAAAAAJgCAABkcnMv&#10;ZG93bnJldi54bWxQSwUGAAAAAAQABAD1AAAAigMAAAAA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109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bwsMA&#10;AADcAAAADwAAAGRycy9kb3ducmV2LnhtbESPzWrDMBCE74W+g9hCbo3ckJrEjRJCoCXXuj30uFgb&#10;y8Ra2ZLin7ePCoXedpn5Zmd3h8m2YiAfGscKXpYZCOLK6YZrBd9f788bECEia2wdk4KZAhz2jw87&#10;LLQb+ZOGMtYihXAoUIGJsSukDJUhi2HpOuKkXZy3GNPqa6k9jinctnKVZbm02HC6YLCjk6HqWt5s&#10;qtHPl2s/GrPqbh95719/fAxrpRZP0/ENRKQp/pv/6LNOXLaF32fSBH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JbwsMAAADcAAAADwAAAAAAAAAAAAAAAACYAgAAZHJzL2Rv&#10;d25yZXYueG1sUEsFBgAAAAAEAAQA9QAAAIgDAAAAAA=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110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K2cYA&#10;AADcAAAADwAAAGRycy9kb3ducmV2LnhtbESPQWvCQBCF7wX/wzKCt7qxYCnRVapWKehF46W3ITtN&#10;UrOzIbtq9Nc7h4K3Gd6b976ZzjtXqwu1ofJsYDRMQBHn3lZcGDhm69cPUCEiW6w9k4EbBZjPei9T&#10;TK2/8p4uh1goCeGQooEyxibVOuQlOQxD3xCL9utbh1HWttC2xauEu1q/Jcm7dlixNJTY0LKk/HQ4&#10;OwN29XMbL8a7YnsP2+Ni95ctN1+ZMYN+9zkBFamLT/P/9bcV/JHgyzMygZ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K2cYAAADc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111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B68MA&#10;AADcAAAADwAAAGRycy9kb3ducmV2LnhtbERPS2vCQBC+F/wPywheRDexIhJdxUpLhV58XbyN2TEJ&#10;ZmdDdjWpv74rCL3Nx/ec+bI1pbhT7QrLCuJhBII4tbrgTMHx8DWYgnAeWWNpmRT8koPlovM2x0Tb&#10;hnd03/tMhBB2CSrIva8SKV2ak0E3tBVx4C62NugDrDOpa2xCuCnlKIom0mDBoSHHitY5pdf9zSho&#10;1+PP79SeD/2Hf/8ZnaKm+Lhulep129UMhKfW/4tf7o0O8+MYns+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B68MAAADcAAAADwAAAAAAAAAAAAAAAACYAgAAZHJzL2Rv&#10;d25yZXYueG1sUEsFBgAAAAAEAAQA9QAAAIgD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112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oa8AA&#10;AADcAAAADwAAAGRycy9kb3ducmV2LnhtbERPy6rCMBDdC/5DGMGNaKoLkWoUES9ckLvwseluaKYP&#10;bSYliVr//kYQ3M3hPGe16UwjHuR8bVnBdJKAIM6trrlUcDn/jBcgfEDW2FgmBS/ysFn3eytMtX3y&#10;kR6nUIoYwj5FBVUIbSqlzysy6Ce2JY5cYZ3BEKErpXb4jOGmkbMkmUuDNceGClvaVZTfTnejYH7I&#10;7tsiIzl6eU/XvQuFyf6UGg667RJEoC58xR/3r47zpzN4PxMv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Goa8AAAADcAAAADwAAAAAAAAAAAAAAAACYAgAAZHJzL2Rvd25y&#10;ZXYueG1sUEsFBgAAAAAEAAQA9QAAAIUDAAAAAA==&#10;" fillcolor="#a8d7e7" strokecolor="#8ed6ef [1300]" strokeweight="0"/>
                  <v:shape id="Freeform 113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v08QA&#10;AADcAAAADwAAAGRycy9kb3ducmV2LnhtbERPS2vCQBC+C/6HZQq9iE5sodToKsU+sIKHqgePY3aa&#10;BLOzIbua+O9dodDbfHzPmS06W6kLN750omE8SkCxZM6UkmvY7z6Hr6B8IDFUOWENV/awmPd7M0qN&#10;a+WHL9uQqxgiPiUNRQh1iuizgi35katZIvfrGkshwiZH01Abw22FT0nygpZKiQ0F1bwsODttz1bD&#10;sbXvgw/82iw32WHSfR/XiOe11o8P3dsUVOAu/Iv/3CsT54+f4f5MvA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79PEAAAA3AAAAA8AAAAAAAAAAAAAAAAAmAIAAGRycy9k&#10;b3ducmV2LnhtbFBLBQYAAAAABAAEAPUAAACJAwAAAAA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114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pNcIA&#10;AADcAAAADwAAAGRycy9kb3ducmV2LnhtbERPS2sCMRC+C/0PYQreNLtSStkapQhKT8WuD/A23Uw3&#10;y24myybV+O+NIPQ2H99z5stoO3GmwTeOFeTTDARx5XTDtYL9bj15A+EDssbOMSm4kofl4mk0x0K7&#10;C3/TuQy1SCHsC1RgQugLKX1lyKKfup44cb9usBgSHGqpB7ykcNvJWZa9SosNpwaDPa0MVW35ZxWc&#10;dmVcxVbmm+PpsP0xG/zyLSo1fo4f7yACxfAvfrg/dZqfv8D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Kk1wgAAANwAAAAPAAAAAAAAAAAAAAAAAJgCAABkcnMvZG93&#10;bnJldi54bWxQSwUGAAAAAAQABAD1AAAAhw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115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90cIA&#10;AADcAAAADwAAAGRycy9kb3ducmV2LnhtbERPTWsCMRC9F/wPYYTealaLVVejSEuhlx5WBa/DZtxd&#10;3EzWJHWjv74pFLzN433OahNNK67kfGNZwXiUgSAurW64UnDYf77MQfiArLG1TApu5GGzHjytMNe2&#10;54Kuu1CJFMI+RwV1CF0upS9rMuhHtiNO3Mk6gyFBV0ntsE/hppWTLHuTBhtODTV29F5Ted79GAVF&#10;XJz5HsPH9Hi5oPt+LfqZj0o9D+N2CSJQDA/xv/tLp/njKfw9k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P3RwgAAANwAAAAPAAAAAAAAAAAAAAAAAJgCAABkcnMvZG93&#10;bnJldi54bWxQSwUGAAAAAAQABAD1AAAAhwMAAAAA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116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ZbcEA&#10;AADcAAAADwAAAGRycy9kb3ducmV2LnhtbESPQYvCMBCF7wv+hzCCtzVVtEg1iggue9Xdg8ehGZti&#10;M2mTaOu/NwsL3mZ473vzZrMbbCMe5EPtWMFsmoEgLp2uuVLw+3P8XIEIEVlj45gUPCnAbjv62GCh&#10;Xc8nepxjJVIIhwIVmBjbQspQGrIYpq4lTtrVeYsxrb6S2mOfwm0j51mWS4s1pwsGWzoYKm/nu001&#10;uuf11vXGzNv7V9755cXHsFBqMh72axCRhvg2/9PfOnGzHP6eSRP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0WW3BAAAA3AAAAA8AAAAAAAAAAAAAAAAAmAIAAGRycy9kb3du&#10;cmV2LnhtbFBLBQYAAAAABAAEAPUAAACGAwAAAAA=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117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SrcQA&#10;AADcAAAADwAAAGRycy9kb3ducmV2LnhtbERPS2vCQBC+F/wPywi91Y2CtcRsxKQPCnqp8dLbkB2T&#10;aHY2ZLca++vdgtDbfHzPSVaDacWZetdYVjCdRCCIS6sbrhTsi/enFxDOI2tsLZOCKzlYpaOHBGNt&#10;L/xF552vRAhhF6OC2vsultKVNRl0E9sRB+5ge4M+wL6SusdLCDetnEXRszTYcGiosaO8pvK0+zEK&#10;9Ov3dZ7Nt9Xm12322fZY5B9vhVKP42G9BOFp8P/iu/tTh/nTBfw9Ey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Eq3EAAAA3AAAAA8AAAAAAAAAAAAAAAAAmAIAAGRycy9k&#10;b3ducmV2LnhtbFBLBQYAAAAABAAEAPUAAACJAwAAAAA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118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cpsYA&#10;AADcAAAADwAAAGRycy9kb3ducmV2LnhtbESPT0/DMAzF70j7DpEncWNpOaBRlk1ogDSQQKJ0O1uN&#10;+4c1TknCVr49PiBxs/We3/t5tZncoE4UYu/ZQL7IQBHX3vbcGqg+nq6WoGJCtjh4JgM/FGGznl2s&#10;sLD+zO90KlOrJIRjgQa6lMZC61h35DAu/EgsWuODwyRraLUNeJZwN+jrLLvRDnuWhg5H2nZUH8tv&#10;Z+Bw2wyh2r2VU/7aPD4/VC/L/eeXMZfz6f4OVKIp/Zv/rndW8HO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FcpsYAAADcAAAADwAAAAAAAAAAAAAAAACYAgAAZHJz&#10;L2Rvd25yZXYueG1sUEsFBgAAAAAEAAQA9QAAAIsD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119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6GsIA&#10;AADcAAAADwAAAGRycy9kb3ducmV2LnhtbERPS2sCMRC+F/wPYYReimbtYWlXo0hpoSA9qL3sbdjM&#10;PnQzWZK4j39vCkJv8/E9Z7MbTSt6cr6xrGC1TEAQF1Y3XCn4PX8t3kD4gKyxtUwKJvKw286eNphp&#10;O/CR+lOoRAxhn6GCOoQuk9IXNRn0S9sRR660zmCI0FVSOxxiuGnla5Kk0mDDsaHGjj5qKq6nm1GQ&#10;HvLbvsxJvkze0+XThdLkP0o9z8f9GkSgMfyLH+5vHeev3uHv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ToawgAAANwAAAAPAAAAAAAAAAAAAAAAAJgCAABkcnMvZG93&#10;bnJldi54bWxQSwUGAAAAAAQABAD1AAAAhwMAAAAA&#10;" fillcolor="#a8d7e7" strokecolor="#8ed6ef [1300]" strokeweight="0"/>
                  <v:shape id="Freeform 120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7GcYA&#10;AADcAAAADwAAAGRycy9kb3ducmV2LnhtbESPQU/CQBCF7yb+h82QcDEylQPRykIIilESDqAHj0N3&#10;bBu7s013oeXfOwcTbjN5b977Zr4cfGPO3MU6iIWHSQaGpQiultLC1+fm/hFMTCSOmiBs4cIRlovb&#10;mznlLvSy5/MhlUZDJOZkoUqpzRFjUbGnOAkti2o/ofOUdO1KdB31Gu4bnGbZDD3Vog0VtbyuuPg9&#10;nLyFY+9f7l7xbbfeFd9Pw8dxi3jaWjseDatnMImHdDX/X787xZ8qvj6jE+D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7GcYAAADc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121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g5cEA&#10;AADcAAAADwAAAGRycy9kb3ducmV2LnhtbERPS4vCMBC+C/6HMMLeNLUH0a5RpOyCsHrwsfehGdti&#10;M+kmWW3/vREEb/PxPWe57kwjbuR8bVnBdJKAIC6srrlUcD59j+cgfEDW2FgmBT15WK+GgyVm2t75&#10;QLdjKEUMYZ+hgiqENpPSFxUZ9BPbEkfuYp3BEKErpXZ4j+GmkWmSzKTBmmNDhS3lFRXX479R0MwW&#10;9qv7yfu0vG4X+1+X7/ivV+pj1G0+QQTqwlv8cm91nJ9O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E4OXBAAAA3AAAAA8AAAAAAAAAAAAAAAAAmAIAAGRycy9kb3du&#10;cmV2LnhtbFBLBQYAAAAABAAEAPUAAACG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122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vGMIA&#10;AADcAAAADwAAAGRycy9kb3ducmV2LnhtbERPTWsCMRC9F/wPYQRvNdsV27o1iiiFXnpYLfQ6bMbd&#10;xc1kTaKb9tebQsHbPN7nLNfRdOJKzreWFTxNMxDEldUt1wq+Du+PryB8QNbYWSYFP+RhvRo9LLHQ&#10;duCSrvtQixTCvkAFTQh9IaWvGjLop7YnTtzROoMhQVdL7XBI4aaTeZY9S4Mtp4YGe9o2VJ32F6Og&#10;jIsT/8awm3+fz+g+Z+Xw4qNSk3HcvIEIFMNd/O/+0G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a8YwgAAANwAAAAPAAAAAAAAAAAAAAAAAJgCAABkcnMvZG93&#10;bnJldi54bWxQSwUGAAAAAAQABAD1AAAAhwMAAAAA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123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hRL0A&#10;AADcAAAADwAAAGRycy9kb3ducmV2LnhtbESPzQrCMBCE74LvEFbwpqkKotUoIghe/T0vzdoWm01p&#10;Yhvf3giCt11mdr7Z9TaYSrTUuNKygsk4AUGcWV1yruB6OYwWIJxH1lhZJgVvcrDd9HtrTLXt+ETt&#10;2ecihrBLUUHhfZ1K6bKCDLqxrYmj9rCNQR/XJpe6wS6Gm0pOk2QuDZYcCQXWtC8oe55fJnJv7X5S&#10;LenwqnXI7OX96O5BKjUchN0KhKfg/+bf9VHH+tMZfJ+JE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nhRL0AAADcAAAADwAAAAAAAAAAAAAAAACYAgAAZHJzL2Rvd25yZXYu&#10;eG1sUEsFBgAAAAAEAAQA9QAAAIIDAAAAAA==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124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GZ8MA&#10;AADcAAAADwAAAGRycy9kb3ducmV2LnhtbERPTYvCMBC9C/6HMII3TVdUpBpldVcR9LLWi7ehGdvu&#10;NpPSRK3+eiMIe5vH+5zZojGluFLtCssKPvoRCOLU6oIzBcdk3ZuAcB5ZY2mZFNzJwWLebs0w1vbG&#10;P3Q9+EyEEHYxKsi9r2IpXZqTQde3FXHgzrY26AOsM6lrvIVwU8pBFI2lwYJDQ44VrXJK/w4Xo0B/&#10;ne6j5Wif7R5ud1zuf5PV5jtRqttpPqcgPDX+X/x2b3WYPxjC65lw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1GZ8MAAADcAAAADwAAAAAAAAAAAAAAAACYAgAAZHJzL2Rv&#10;d25yZXYueG1sUEsFBgAAAAAEAAQA9QAAAIg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125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NVcQA&#10;AADcAAAADwAAAGRycy9kb3ducmV2LnhtbERPS2vCQBC+C/6HZQq9FN0YW5HoKiotCl7q4+JtzE6T&#10;YHY2ZLcm+uvdQsHbfHzPmc5bU4or1a6wrGDQj0AQp1YXnCk4Hr56YxDOI2ssLZOCGzmYz7qdKSba&#10;Nryj695nIoSwS1BB7n2VSOnSnAy6vq2IA/dja4M+wDqTusYmhJtSxlE0kgYLDg05VrTKKb3sf42C&#10;dvX+uU7t+fB298NtfIqaYnn5Vur1pV1MQHhq/VP8797oMD/+gL9nwgV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DVXEAAAA3AAAAA8AAAAAAAAAAAAAAAAAmAIAAGRycy9k&#10;b3ducmV2LnhtbFBLBQYAAAAABAAEAPUAAACJAw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126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k1cIA&#10;AADcAAAADwAAAGRycy9kb3ducmV2LnhtbERPO2vDMBDeC/kP4gJZSiI3gylulBBCAoXQoW4Xb4d1&#10;fiTWyUiyY//7qlDodh/f83aHyXRiJOdbywpeNgkI4tLqlmsF31+X9SsIH5A1dpZJwUweDvvF0w4z&#10;bR/8SWMeahFD2GeooAmhz6T0ZUMG/cb2xJGrrDMYInS11A4fMdx0cpskqTTYcmxosKdTQ+U9H4yC&#10;9FoMx6og+Tx7T7ezC5UpPpRaLafjG4hAU/gX/7nfdZy/Te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mTVwgAAANwAAAAPAAAAAAAAAAAAAAAAAJgCAABkcnMvZG93&#10;bnJldi54bWxQSwUGAAAAAAQABAD1AAAAhwMAAAAA&#10;" fillcolor="#a8d7e7" strokecolor="#8ed6ef [1300]" strokeweight="0"/>
                  <v:shape id="Freeform 127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jbcQA&#10;AADcAAAADwAAAGRycy9kb3ducmV2LnhtbERPS2vCQBC+C/6HZQq9iE7qoa3RVYp9YAUPVQ8ex+w0&#10;CWZnQ3Y18d+7QqG3+fieM1t0tlIXbnzpRMPTKAHFkjlTSq5hv/scvoLygcRQ5YQ1XNnDYt7vzSg1&#10;rpUfvmxDrmKI+JQ0FCHUKaLPCrbkR65midyvayyFCJscTUNtDLcVjpPkGS2VEhsKqnlZcHbanq2G&#10;Y2vfBx/4tVlussOk+z6uEc9rrR8furcpqMBd+Bf/uVcmzh+/wP2ZeA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I23EAAAA3AAAAA8AAAAAAAAAAAAAAAAAmAIAAGRycy9k&#10;b3ducmV2LnhtbFBLBQYAAAAABAAEAPUAAACJAwAAAAA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128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eesQA&#10;AADcAAAADwAAAGRycy9kb3ducmV2LnhtbESPQYvCQAyF7wv+hyGCt3VqD+JWR1FBEIQFdQ89Zjux&#10;LXYypTPW+u/NYWFvCe/lvS+rzeAa1VMXas8GZtMEFHHhbc2lgZ/r4XMBKkRki41nMvCiAJv16GOF&#10;mfVPPlN/iaWSEA4ZGqhibDOtQ1GRwzD1LbFoN985jLJ2pbYdPiXcNTpNkrl2WLM0VNjSvqLifnk4&#10;A7s+XF2ef50X/e/xOz3NBs7rnTGT8bBdgoo0xH/z3/XRCn4qtPKMTK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HnrEAAAA3AAAAA8AAAAAAAAAAAAAAAAAmAIAAGRycy9k&#10;b3ducmV2LnhtbFBLBQYAAAAABAAEAPUAAACJAwAAAAA=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129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WP8IA&#10;AADcAAAADwAAAGRycy9kb3ducmV2LnhtbERPTWvCQBC9C/0Pywi9lLrRgm1iVpHSgpQejNX7kB2T&#10;YHY2ZLaa/vuuIHibx/ucfDW4Vp2pl8azgekkAUVcettwZWD/8/n8BkoCssXWMxn4I4HV8mGUY2b9&#10;hQs670KlYghLhgbqELpMaylrcigT3xFH7uh7hyHCvtK2x0sMd62eJclcO2w4NtTY0XtN5Wn36wwk&#10;6Tdt1k/d8FXMXw76Q2T7OhVjHsfDegEq0BDu4pt7Y+P8WQrXZ+IF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pY/wgAAANwAAAAPAAAAAAAAAAAAAAAAAJgCAABkcnMvZG93&#10;bnJldi54bWxQSwUGAAAAAAQABAD1AAAAhwMAAAAA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130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p7r8A&#10;AADcAAAADwAAAGRycy9kb3ducmV2LnhtbESPTYvCMBCG74L/IYywN011YdFqFBEEr6ur56EZ22Iz&#10;KU1s4793DgveZpj345nNLrlG9dSF2rOB+SwDRVx4W3Np4O9ynC5BhYhssfFMBl4UYLcdjzaYWz/w&#10;L/XnWCoJ4ZCjgSrGNtc6FBU5DDPfEsvt7juHUdau1LbDQcJdoxdZ9qMd1iwNFbZ0qKh4nJ9Oeq/9&#10;Yd6s6PhsbSr85XUfbkkb8zVJ+zWoSCl+xP/ukxX8b8GXZ2QCv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8unuvwAAANwAAAAPAAAAAAAAAAAAAAAAAJgCAABkcnMvZG93bnJl&#10;di54bWxQSwUGAAAAAAQABAD1AAAAhA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131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zIsMA&#10;AADcAAAADwAAAGRycy9kb3ducmV2LnhtbERPS4vCMBC+C/sfwix409QVRapR1icLetF68TY0Y9vd&#10;ZlKaqNVfbxYEb/PxPWcya0wprlS7wrKCXjcCQZxaXXCm4JisOyMQziNrLC2Tgjs5mE0/WhOMtb3x&#10;nq4Hn4kQwi5GBbn3VSylS3My6Lq2Ig7c2dYGfYB1JnWNtxBuSvkVRUNpsODQkGNFi5zSv8PFKNDL&#10;030wH+yy7cNtj/Pdb7LYrBKl2p/N9xiEp8a/xS/3jw7z+z34fy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NzIsMAAADcAAAADwAAAAAAAAAAAAAAAACYAgAAZHJzL2Rv&#10;d25yZXYueG1sUEsFBgAAAAAEAAQA9QAAAIg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132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w3LMQA&#10;AADcAAAADwAAAGRycy9kb3ducmV2LnhtbERP22oCMRB9L/gPYYS+aVYLRbdGEVvBFiq43fZ52Mxe&#10;dDNZk1S3f98UhL7N4VxnsepNKy7kfGNZwWScgCAurG64UpB/bEczED4ga2wtk4If8rBaDu4WmGp7&#10;5QNdslCJGMI+RQV1CF0qpS9qMujHtiOOXGmdwRChq6R2eI3hppXTJHmUBhuODTV2tKmpOGXfRsHX&#10;vGxdvttn/eS9fHl9zt9mn8ezUvfDfv0EIlAf/sU3907H+Q9T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NyzEAAAA3AAAAA8AAAAAAAAAAAAAAAAAmAIAAGRycy9k&#10;b3ducmV2LnhtbFBLBQYAAAAABAAEAPUAAACJAw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133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RkMEA&#10;AADcAAAADwAAAGRycy9kb3ducmV2LnhtbERPS4vCMBC+C/sfwizsRbapCiJdo4goCIuHVS+9Dc30&#10;oc2kJFHrvzeCsLf5+J4zX/amFTdyvrGsYJSkIIgLqxuuFJyO2+8ZCB+QNbaWScGDPCwXH4M5Ztre&#10;+Y9uh1CJGMI+QwV1CF0mpS9qMugT2xFHrrTOYIjQVVI7vMdw08pxmk6lwYZjQ40drWsqLoerUTD9&#10;za+rMic5fHhP540Lpcn3Sn199qsfEIH68C9+u3c6zp9M4PV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4UZDBAAAA3AAAAA8AAAAAAAAAAAAAAAAAmAIAAGRycy9kb3du&#10;cmV2LnhtbFBLBQYAAAAABAAEAPUAAACGAwAAAAA=&#10;" fillcolor="#a8d7e7" strokecolor="#8ed6ef [1300]" strokeweight="0"/>
                  <v:shape id="Freeform 134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rx8QA&#10;AADcAAAADwAAAGRycy9kb3ducmV2LnhtbERPTWvCQBC9C/6HZYReRCe2pWjqKqJtaQUPVQ8ex+w0&#10;CWZnQ3Y16b/vFgq9zeN9znzZ2UrduPGlEw2TcQKKJXOmlFzD8fA6moLygcRQ5YQ1fLOH5aLfm1Nq&#10;XCuffNuHXMUQ8SlpKEKoU0SfFWzJj13NErkv11gKETY5mobaGG4rvE+SJ7RUSmwoqOZ1wdllf7Ua&#10;zq3dDF/wbbfeZadZ93HeIl63Wt8NutUzqMBd+Bf/ud9NnP/wCL/PxAtw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K8fEAAAA3AAAAA8AAAAAAAAAAAAAAAAAmAIAAGRycy9k&#10;b3ducmV2LnhtbFBLBQYAAAAABAAEAPUAAACJAwAAAAA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135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QzsIA&#10;AADcAAAADwAAAGRycy9kb3ducmV2LnhtbERP32vCMBB+H/g/hBP2tqY6JqMzigjKnsas28C3szmb&#10;0uZSmqjZf78Iwt7u4/t582W0nbjQ4BvHCiZZDoK4crrhWsHXfvP0CsIHZI2dY1LwSx6Wi9HDHAvt&#10;rryjSxlqkULYF6jAhNAXUvrKkEWfuZ44cSc3WAwJDrXUA15TuO3kNM9n0mLDqcFgT2tDVVuerYLD&#10;vozr2MrJ9ufw/Xk0W/zwLSr1OI6rNxCBYvgX393vOs1/foHb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VDOwgAAANwAAAAPAAAAAAAAAAAAAAAAAJgCAABkcnMvZG93&#10;bnJldi54bWxQSwUGAAAAAAQABAD1AAAAhwMAAAAA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137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aXcIA&#10;AADcAAAADwAAAGRycy9kb3ducmV2LnhtbERPTWsCMRC9F/wPYYTearaK3bo1irQUvHhYW+h12Iy7&#10;i5vJmqRu6q83QsHbPN7nLNfRdOJMzreWFTxPMhDEldUt1wq+vz6fXkH4gKyxs0wK/sjDejV6WGKh&#10;7cAlnfehFimEfYEKmhD6QkpfNWTQT2xPnLiDdQZDgq6W2uGQwk0np1n2Ig22nBoa7Om9oeq4/zUK&#10;yrg48iWGj/nP6YRuNyuH3EelHsdx8wYiUAx38b97q9P8WQ63Z9IF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5pdwgAAANwAAAAPAAAAAAAAAAAAAAAAAJgCAABkcnMvZG93&#10;bnJldi54bWxQSwUGAAAAAAQABAD1AAAAhwMAAAAA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138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05MIA&#10;AADcAAAADwAAAGRycy9kb3ducmV2LnhtbESPQW/CMAyF75P4D5GRdhspbKCpENA0adOuAw47Wo1p&#10;KhqnTQIt/34+IHHzk9/3/LzZjb5VV4qpCWxgPitAEVfBNlwbOB6+Xt5BpYxssQ1MBm6UYLedPG2w&#10;tGHgX7ruc60khFOJBlzOXal1qhx5TLPQEcvuFKLHLDLW2kYcJNy3elEUK+2xYbngsKNPR9V5f/FS&#10;o7+dzv3g3KK7fK/6uPyLOb0Z8zwdP9agMo35Yb7TP1a4V2krz8gEe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jTkwgAAANwAAAAPAAAAAAAAAAAAAAAAAJgCAABkcnMvZG93&#10;bnJldi54bWxQSwUGAAAAAAQABAD1AAAAhwMAAAAA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139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/JMQA&#10;AADcAAAADwAAAGRycy9kb3ducmV2LnhtbERPTWvCQBC9F/wPyxR6q5taFI2uorYVQS8aL96G7JhE&#10;s7Mhu9Xor3cFwds83ueMJo0pxZlqV1hW8NWOQBCnVhecKdglf599EM4jaywtk4IrOZiMW28jjLW9&#10;8IbOW5+JEMIuRgW591UspUtzMujatiIO3MHWBn2AdSZ1jZcQbkrZiaKeNFhwaMixonlO6Wn7bxTo&#10;n/21O+uus9XNrXaz9TGZL34TpT7em+kQhKfGv8RP91KH+d8DeDwTLpDj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fyTEAAAA3A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140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/vccA&#10;AADcAAAADwAAAGRycy9kb3ducmV2LnhtbESPT0sDQQzF70K/w5CCNztbEanbTotUhSpYcF17DjvZ&#10;P3Yns86M7frtzUHwlvBe3vtltRldr04UYufZwHyWgSKuvO24MVC+P10tQMWEbLH3TAZ+KMJmPblY&#10;YW79md/oVKRGSQjHHA20KQ251rFqyWGc+YFYtNoHh0nW0Ggb8CzhrtfXWXarHXYsDS0OtG2pOhbf&#10;zsDhru5DudsX4/y1fnx+KF8WH59fxlxOx/slqERj+jf/Xe+s4N8I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Ef73HAAAA3AAAAA8AAAAAAAAAAAAAAAAAmAIAAGRy&#10;cy9kb3ducmV2LnhtbFBLBQYAAAAABAAEAPUAAACMA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141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ZAcEA&#10;AADcAAAADwAAAGRycy9kb3ducmV2LnhtbERPS4vCMBC+C/sfwix4kW2qiEjXKLKsICwefFx6G5rp&#10;Q5tJSaLWf78RBG/z8T1nsepNK27kfGNZwThJQRAXVjdcKTgdN19zED4ga2wtk4IHeVgtPwYLzLS9&#10;855uh1CJGMI+QwV1CF0mpS9qMugT2xFHrrTOYIjQVVI7vMdw08pJms6kwYZjQ40d/dRUXA5Xo2D2&#10;l1/XZU5y9PCezr8ulCbfKTX87NffIAL14S1+ubc6zp+O4flMv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gGQHBAAAA3AAAAA8AAAAAAAAAAAAAAAAAmAIAAGRycy9kb3du&#10;cmV2LnhtbFBLBQYAAAAABAAEAPUAAACGAwAAAAA=&#10;" fillcolor="#a8d7e7" strokecolor="#8ed6ef [1300]" strokeweight="0"/>
                  <v:shape id="Freeform 142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lVcQA&#10;AADcAAAADwAAAGRycy9kb3ducmV2LnhtbERPS2vCQBC+C/6HZQq9iE4qpdToKsU+sIKHqgePY3aa&#10;BLOzIbua+O9dodDbfHzPmS06W6kLN750ouFplIBiyZwpJdew330OX0H5QGKocsIaruxhMe/3ZpQa&#10;18oPX7YhVzFEfEoaihDqFNFnBVvyI1ezRO7XNZZChE2OpqE2htsKx0nygpZKiQ0F1bwsODttz1bD&#10;sbXvgw/82iw32WHSfR/XiOe11o8P3dsUVOAu/Iv/3CsT5z+P4f5MvA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ZVXEAAAA3AAAAA8AAAAAAAAAAAAAAAAAmAIAAGRycy9k&#10;b3ducmV2LnhtbFBLBQYAAAAABAAEAPUAAACJAwAAAAA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143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OWcQA&#10;AADcAAAADwAAAGRycy9kb3ducmV2LnhtbERPTWsCMRC9F/wPYQq9FM22isjWKFIo7aWoq1B6Gzfj&#10;ZnEz2Saprv/eCIK3ebzPmc4724gj+VA7VvAyyEAQl07XXCnYbj76ExAhImtsHJOCMwWYz3oPU8y1&#10;O/GajkWsRArhkKMCE2ObSxlKQxbDwLXEids7bzEm6CupPZ5SuG3ka5aNpcWaU4PBlt4NlYfi3yqQ&#10;m7/PszfL1e/z/ud758f17rAulHp67BZvICJ18S6+ub90mj8awvWZd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TlnEAAAA3AAAAA8AAAAAAAAAAAAAAAAAmAIAAGRycy9k&#10;b3ducmV2LnhtbFBLBQYAAAAABAAEAPUAAACJAwAAAAA=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144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fpMMA&#10;AADcAAAADwAAAGRycy9kb3ducmV2LnhtbERPTWsCMRC9C/0PYQq91axFbFmNYgstLdSDVvE6bqab&#10;xc1kSaa6/vumUPA2j/c5s0XvW3WimJrABkbDAhRxFWzDtYHt1+v9E6gkyBbbwGTgQgkW85vBDEsb&#10;zrym00ZqlUM4lWjAiXSl1qly5DENQ0ecue8QPUqGsdY24jmH+1Y/FMVEe2w4Nzjs6MVRddz8eANH&#10;9yx7+/hp6+3H8s3t4uogo5Uxd7f9cgpKqJer+N/9bvP88Rj+nskX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ofpMMAAADcAAAADwAAAAAAAAAAAAAAAACYAgAAZHJzL2Rv&#10;d25yZXYueG1sUEsFBgAAAAAEAAQA9QAAAIgDAAAAAA=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145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ee8MA&#10;AADcAAAADwAAAGRycy9kb3ducmV2LnhtbERPS2vCQBC+F/oflin01mzUtkp0FREs9iTG13XIjkkw&#10;O7tktzHtr+8Khd7m43vObNGbRnTU+tqygkGSgiAurK65VHDYr18mIHxA1thYJgXf5GExf3yYYabt&#10;jXfU5aEUMYR9hgqqEFwmpS8qMugT64gjd7GtwRBhW0rd4i2Gm0YO0/RdGqw5NlToaFVRcc2/jIKT&#10;a9bHj/N4ovXP0I2W/XaTf3ZKPT/1yymIQH34F/+5NzrOf32D+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ee8MAAADcAAAADwAAAAAAAAAAAAAAAACYAgAAZHJzL2Rv&#10;d25yZXYueG1sUEsFBgAAAAAEAAQA9QAAAIgDAAAAAA=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146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5gcIA&#10;AADcAAAADwAAAGRycy9kb3ducmV2LnhtbERPS2vCQBC+F/wPywjedBMRqamriO9DKVR76W3ITpNg&#10;djbsrjH213cFobf5+J4zX3amFi05X1lWkI4SEMS51RUXCr7Ou+ErCB+QNdaWScGdPCwXvZc5Ztre&#10;+JPaUyhEDGGfoYIyhCaT0uclGfQj2xBH7sc6gyFCV0jt8BbDTS3HSTKVBiuODSU2tC4pv5yuRkH1&#10;6/Y7vWmNPaTv/P0R6m07S5Ua9LvVG4hAXfgXP91HHedPpvB4Jl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/mBwgAAANw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47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HwcMA&#10;AADcAAAADwAAAGRycy9kb3ducmV2LnhtbERP32vCMBB+F/wfwgl7GTNVxpRqLHZjIDIEuzFfj+Zs&#10;i82lNFnN/vtFGPh2H9/PW2fBtGKg3jWWFcymCQji0uqGKwVfn+9PSxDOI2tsLZOCX3KQbcajNaba&#10;XvlIQ+ErEUPYpaig9r5LpXRlTQbd1HbEkTvb3qCPsK+k7vEaw00r50nyIg02HBtq7Oi1pvJS/BgF&#10;bv5xCrncH74HfuyapczfdjYo9TAJ2xUIT8Hfxf/unY7znxdwe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HwcMAAADcAAAADwAAAAAAAAAAAAAAAACYAgAAZHJzL2Rv&#10;d25yZXYueG1sUEsFBgAAAAAEAAQA9QAAAIgDAAAAAA=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148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wnMUA&#10;AADcAAAADwAAAGRycy9kb3ducmV2LnhtbESPT2vDMAzF74N+B6PCLmN1OkYZWZ1QSguD0cPaXXIT&#10;sfJni+Vgu2367avDYDeJ9/TeT+tycoO6UIi9ZwPLRQaKuPa259bA92n//AYqJmSLg2cycKMIZTF7&#10;WGNu/ZW/6HJMrZIQjjka6FIac61j3ZHDuPAjsWiNDw6TrKHVNuBVwt2gX7JspR32LA0djrTtqP49&#10;np2B1Wd13jQV6adbjPSzC6lx1cGYx/m0eQeVaEr/5r/rDyv4r0Irz8gEu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rCcxQAAANwAAAAPAAAAAAAAAAAAAAAAAJgCAABkcnMv&#10;ZG93bnJldi54bWxQSwUGAAAAAAQABAD1AAAAigMAAAAA&#10;" fillcolor="#a8d7e7" strokecolor="#8ed6ef [1300]" strokeweight="0"/>
                  <v:shape id="Freeform 149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2KMMA&#10;AADcAAAADwAAAGRycy9kb3ducmV2LnhtbERP32vCMBB+F/wfwgm+yEwnMrrOWFZFEBnC3Nhej+bW&#10;ljWX0sSa/feLIPh2H9/PW+XBtGKg3jWWFTzOExDEpdUNVwo+P3YPKQjnkTW2lknBHznI1+PRCjNt&#10;L/xOw8lXIoawy1BB7X2XSenKmgy6ue2II/dje4M+wr6SusdLDDetXCTJkzTYcGyosaNNTeXv6WwU&#10;uMXbdyjk4fg18KxrUlls9zYoNZ2E1xcQnoK/i2/uvY7zl89wfS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M2KMMAAADcAAAADwAAAAAAAAAAAAAAAACYAgAAZHJzL2Rv&#10;d25yZXYueG1sUEsFBgAAAAAEAAQA9QAAAIgD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150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1asYA&#10;AADcAAAADwAAAGRycy9kb3ducmV2LnhtbESPT2sCMRDF74V+hzCF3mp2K5ayGqV/ENpCD1oPehs2&#10;083iZrImqa7f3jkUvM3w3rz3m9li8J06UkxtYAPlqABFXAfbcmNg87N8eAaVMrLFLjAZOFOCxfz2&#10;ZoaVDSde0XGdGyUhnCo04HLuK61T7chjGoWeWLTfED1mWWOjbcSThPtOPxbFk/bYsjQ47OnNUb1f&#10;/3kD6L9Xr+49Hhpbfm4nu+6wL8dfxtzfDS9TUJmGfDX/X39YwZ8IvjwjE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t1asYAAADcAAAADwAAAAAAAAAAAAAAAACYAgAAZHJz&#10;L2Rvd25yZXYueG1sUEsFBgAAAAAEAAQA9QAAAIsDAAAAAA=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151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STsAA&#10;AADcAAAADwAAAGRycy9kb3ducmV2LnhtbERP24rCMBB9F/Yfwizsm6YXLFKNIguCsCCo/YChGZti&#10;MylNVrv79UYQfJvDuc5qM9pO3GjwrWMF6SwBQVw73XKjoDrvpgsQPiBr7ByTgj/ysFl/TFZYanfn&#10;I91OoRExhH2JCkwIfSmlrw1Z9DPXE0fu4gaLIcKhkXrAewy3ncySpJAWW44NBnv6NlRfT79WQZEd&#10;0yzLq7Q45It/POSYmB9U6utz3C5BBBrDW/xy73WcP0/h+Uy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LSTsAAAADcAAAADwAAAAAAAAAAAAAAAACYAgAAZHJzL2Rvd25y&#10;ZXYueG1sUEsFBgAAAAAEAAQA9QAAAIUDAAAAAA=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2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9H8MA&#10;AADcAAAADwAAAGRycy9kb3ducmV2LnhtbERPTWsCMRC9F/wPYQq9FM0qVMpqlCJIeynVtSDexs24&#10;WdxMtkmq6783guBtHu9zpvPONuJEPtSOFQwHGQji0umaKwW/m2X/HUSIyBobx6TgQgHms97TFHPt&#10;zrymUxErkUI45KjAxNjmUobSkMUwcC1x4g7OW4wJ+kpqj+cUbhs5yrKxtFhzajDY0sJQeSz+rQK5&#10;+fu8ePOz2r0ett97P673x3Wh1Mtz9zEBEamLD/Hd/aXT/LcR3J5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h9H8MAAADc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53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RDcMA&#10;AADcAAAADwAAAGRycy9kb3ducmV2LnhtbERP30sCQRB+D/oflgl6yz0VKy5XMcFIyIfM6HW6nW4P&#10;b2eP3UnP/94NhN7m4/s503nvW3WgmJrABoaDAhRxFWzDtYHdx+ruEVQSZIttYDJwogTz2fXVFEsb&#10;jvxOh63UKodwKtGAE+lKrVPlyGMahI44cz8hepQMY61txGMO960eFcW99thwbnDY0dJRtd/+egN7&#10;9yxf9uHN1rv14sV9xs23DDfG3N70iydQQr38iy/uV5vnT8bw90y+QM/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oRDcMAAADcAAAADwAAAAAAAAAAAAAAAACYAgAAZHJzL2Rv&#10;d25yZXYueG1sUEsFBgAAAAAEAAQA9QAAAIgDAAAAAA=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154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tPcMA&#10;AADcAAAADwAAAGRycy9kb3ducmV2LnhtbERPS2vCQBC+F/oflin01mzUtkp0FREs9iTG13XIjkkw&#10;O7tktzHtr+8Khd7m43vObNGbRnTU+tqygkGSgiAurK65VHDYr18mIHxA1thYJgXf5GExf3yYYabt&#10;jXfU5aEUMYR9hgqqEFwmpS8qMugT64gjd7GtwRBhW0rd4i2Gm0YO0/RdGqw5NlToaFVRcc2/jIKT&#10;a9bHj/N4ovXP0I2W/XaTf3ZKPT/1yymIQH34F/+5NzrOf3uF+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TtPcMAAADcAAAADwAAAAAAAAAAAAAAAACYAgAAZHJzL2Rv&#10;d25yZXYueG1sUEsFBgAAAAAEAAQA9QAAAIgDAAAAAA=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155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xK8IA&#10;AADcAAAADwAAAGRycy9kb3ducmV2LnhtbERPS2vCQBC+F/wPywje6iaCpaauIr7qoQhqL70N2WkS&#10;zM6G3TVGf70rFHqbj+8503lnatGS85VlBekwAUGcW11xoeD7tHl9B+EDssbaMim4kYf5rPcyxUzb&#10;Kx+oPYZCxBD2GSooQ2gyKX1ekkE/tA1x5H6tMxgidIXUDq8x3NRylCRv0mDFsaHEhpYl5efjxSio&#10;7m670avW2M/0i3/2oV63k1SpQb9bfIAI1IV/8Z97p+P88Rie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PErwgAAANw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56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a5rwA&#10;AADcAAAADwAAAGRycy9kb3ducmV2LnhtbERPSwrCMBDdC94hjOBOU7+UahRRBLd+DjA2Y1ttJqWJ&#10;Wj29EQR383jfmS8bU4oH1a6wrGDQj0AQp1YXnCk4Hbe9GITzyBpLy6TgRQ6Wi3Zrjom2T97T4+Az&#10;EULYJagg975KpHRpTgZd31bEgbvY2qAPsM6krvEZwk0ph1E0lQYLDg05VrTOKb0d7kYBbXC8trvT&#10;jeyb0811FN+H51ipbqdZzUB4avxf/HPvdJg/mcL3mXCBX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cNrmvAAAANwAAAAPAAAAAAAAAAAAAAAAAJgCAABkcnMvZG93bnJldi54&#10;bWxQSwUGAAAAAAQABAD1AAAAgQM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157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yM8MA&#10;AADcAAAADwAAAGRycy9kb3ducmV2LnhtbERPS2vCQBC+F/wPyxS8lGZToVqiq4hUEEoPjV5yG7KT&#10;h83Oht3VJP++Wyj0Nh/fcza70XTiTs63lhW8JCkI4tLqlmsFl/Px+Q2ED8gaO8ukYCIPu+3sYYOZ&#10;tgN/0T0PtYgh7DNU0ITQZ1L6siGDPrE9ceQq6wyGCF0ttcMhhptOLtJ0KQ22HBsa7OnQUPmd34yC&#10;5Udx21cFyafJe7q+u1CZ4lOp+eO4X4MINIZ/8Z/7pOP81x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yyM8MAAADcAAAADwAAAAAAAAAAAAAAAACYAgAAZHJzL2Rv&#10;d25yZXYueG1sUEsFBgAAAAAEAAQA9QAAAIgDAAAAAA==&#10;" fillcolor="#a8d7e7" strokecolor="#8ed6ef [1300]" strokeweight="0"/>
                  <v:shape id="Freeform 158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0eMMA&#10;AADcAAAADwAAAGRycy9kb3ducmV2LnhtbESPQWvCQBCF7wX/wzJCb3VjwVKiq2hAETyUansfsmMS&#10;zM6G3W1M/fXOQfD2hnnzzXuL1eBa1VOIjWcD00kGirj0tuHKwM9p+/YJKiZki61nMvBPEVbL0csC&#10;c+uv/E39MVVKIBxzNFCn1OVax7Imh3HiO2LZnX1wmGQMlbYBrwJ3rX7Psg/tsGH5UGNHRU3l5fjn&#10;hFJWl0Px1Z12erPvb7+Bb1iwMa/jYT0HlWhIT/Pjem8l/kzSShlR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v0eMMAAADcAAAADwAAAAAAAAAAAAAAAACYAgAAZHJzL2Rv&#10;d25yZXYueG1sUEsFBgAAAAAEAAQA9QAAAIg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59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g9cMA&#10;AADcAAAADwAAAGRycy9kb3ducmV2LnhtbERP32vCMBB+F/wfwgm+yEwnOLrOWFZFEBnC3Nhej+bW&#10;ljWX0sSa/feLIPh2H9/PW+XBtGKg3jWWFTzOExDEpdUNVwo+P3YPKQjnkTW2lknBHznI1+PRCjNt&#10;L/xOw8lXIoawy1BB7X2XSenKmgy6ue2II/dje4M+wr6SusdLDDetXCTJkzTYcGyosaNNTeXv6WwU&#10;uMXbdyjk4fg18KxrUlls9zYoNZ2E1xcQnoK/i2/uvY7zl89wfS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g9cMAAADcAAAADwAAAAAAAAAAAAAAAACYAgAAZHJzL2Rv&#10;d25yZXYueG1sUEsFBgAAAAAEAAQA9QAAAIgD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160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g+sQA&#10;AADcAAAADwAAAGRycy9kb3ducmV2LnhtbESPT2sCQQzF74LfYYjQi9RZPSxl6yhSFATpQdvL3sJO&#10;9k+7k1lmRl2/fXMoeEt4L+/9st6Orlc3CrHzbGC5yEARV9523Bj4/jq8voGKCdli75kMPCjCdjOd&#10;rLGw/s5nul1SoySEY4EG2pSGQutYteQwLvxALFrtg8Mka2i0DXiXcNfrVZbl2mHH0tDiQB8tVb+X&#10;qzOQn8rrri5Jzx8x0s8+pNqVn8a8zMbdO6hEY3qa/6+PVvBz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4PrEAAAA3AAAAA8AAAAAAAAAAAAAAAAAmAIAAGRycy9k&#10;b3ducmV2LnhtbFBLBQYAAAAABAAEAPUAAACJAwAAAAA=&#10;" fillcolor="#a8d7e7" strokecolor="#8ed6ef [1300]" strokeweight="0"/>
                  <v:shape id="Freeform 161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Y88EA&#10;AADcAAAADwAAAGRycy9kb3ducmV2LnhtbERPS2rDMBDdF3oHMYXsavkDJjiWTSkUAgWD0xxgsKaW&#10;qTUylpo4PX1UKHQ3j/edut3sLC60+smxgixJQRAPTk88Kjh/vD3vQfiArHF2TApu5KFtHh9qrLS7&#10;ck+XUxhFDGFfoQITwlJJ6QdDFn3iFuLIfbrVYohwHaVe8RrD7SzzNC2lxYljg8GFXg0NX6dvq6DM&#10;+yzPi3NWdsX+B7sCU/OOSu2etpcDiEBb+Bf/uY86zi8z+H0mXi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OGPPBAAAA3A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62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2P8IA&#10;AADcAAAADwAAAGRycy9kb3ducmV2LnhtbERPTWvCQBC9C/0PyxS86UZB0dRVWkHooSA1FnqcZsck&#10;bXY27E41/fduQfA2j/c5q03vWnWmEBvPBibjDBRx6W3DlYFjsRstQEVBtth6JgN/FGGzfhisMLf+&#10;wu90PkilUgjHHA3UIl2udSxrchjHviNO3MkHh5JgqLQNeEnhrtXTLJtrhw2nhho72tZU/hx+nYHw&#10;MZu49i187YtC88l/y+fyRYwZPvbPT6CEermLb+5Xm+bPp/D/TLpA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3Y/wgAAANwAAAAPAAAAAAAAAAAAAAAAAJgCAABkcnMvZG93&#10;bnJldi54bWxQSwUGAAAAAAQABAD1AAAAhwMAAAAA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163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P7sUA&#10;AADcAAAADwAAAGRycy9kb3ducmV2LnhtbERPTWvCQBC9F/wPyxR6q5sqSI2uopaW4KFoFKS3ITsm&#10;qdnZsLs1qb++Wyj0No/3OfNlbxpxJedrywqehgkI4sLqmksFx8Pr4zMIH5A1NpZJwTd5WC4Gd3NM&#10;te14T9c8lCKGsE9RQRVCm0rpi4oM+qFtiSN3ts5giNCVUjvsYrhp5ChJJtJgzbGhwpY2FRWX/Mso&#10;uLy46dtn/pFlq9P4dt4W3e59XSr1cN+vZiAC9eFf/OfOdJw/GcPvM/EC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/uxQAAANwAAAAPAAAAAAAAAAAAAAAAAJgCAABkcnMv&#10;ZG93bnJldi54bWxQSwUGAAAAAAQABAD1AAAAigMAAAAA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164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c5cIA&#10;AADcAAAADwAAAGRycy9kb3ducmV2LnhtbERPS4vCMBC+C/6HMMJeFk1dFh/VKCIIu7IgVi/ehmZs&#10;i82kJFG7/94Igrf5+J4zX7amFjdyvrKsYDhIQBDnVldcKDgeNv0JCB+QNdaWScE/eVguup05ptre&#10;eU+3LBQihrBPUUEZQpNK6fOSDPqBbYgjd7bOYIjQFVI7vMdwU8uvJBlJgxXHhhIbWpeUX7KrUVDv&#10;zu3kLxu7vfxdGy0/T6fptlHqo9euZiACteEtfrl/dJw/+obn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1zlwgAAANwAAAAPAAAAAAAAAAAAAAAAAJgCAABkcnMvZG93&#10;bnJldi54bWxQSwUGAAAAAAQABAD1AAAAhwMAAAAA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165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7lsIA&#10;AADcAAAADwAAAGRycy9kb3ducmV2LnhtbERPS2vCQBC+F/wPywjedBNBqamriO9DKVR76W3ITpNg&#10;djbsrjH213cFobf5+J4zX3amFi05X1lWkI4SEMS51RUXCr7Ou+ErCB+QNdaWScGdPCwXvZc5Ztre&#10;+JPaUyhEDGGfoYIyhCaT0uclGfQj2xBH7sc6gyFCV0jt8BbDTS3HSTKVBiuODSU2tC4pv5yuRkH1&#10;6/Y7vWmNPaTv/P0R6m07S5Ua9LvVG4hAXfgXP91HHedPJ/B4Jl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DuWwgAAANw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66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IQ8MA&#10;AADcAAAADwAAAGRycy9kb3ducmV2LnhtbERPTYvCMBC9C/6HMAt7kTV1D1WqUVTYVfAguhU8js3Y&#10;lm0mpYla/70RBG/zeJ8zmbWmEldqXGlZwaAfgSDOrC45V5D+/XyNQDiPrLGyTAru5GA27XYmmGh7&#10;4x1d9z4XIYRdggoK7+tESpcVZND1bU0cuLNtDPoAm1zqBm8h3FTyO4piabDk0FBgTcuCsv/9xSj4&#10;3fb0EdPdKU0Pl1U0325OuBgq9fnRzscgPLX+LX651zrMj2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BIQ8MAAADcAAAADwAAAAAAAAAAAAAAAACYAgAAZHJzL2Rv&#10;d25yZXYueG1sUEsFBgAAAAAEAAQA9QAAAIg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167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4jsMA&#10;AADcAAAADwAAAGRycy9kb3ducmV2LnhtbERPPWvDMBDdC/kP4gJZSiM3g1vcKMGEBgKhQ9Mu3g7r&#10;bLmxTkaSE+ffR4VCt3u8z1tvJ9uLC/nQOVbwvMxAENdOd9wq+P7aP72CCBFZY++YFNwowHYze1hj&#10;od2VP+lyiq1IIRwKVGBiHAopQ23IYli6gThxjfMWY4K+ldrjNYXbXq6yLJcWO04NBgfaGarPp9Eq&#10;yI/VWDYVycdbCPTz7mNjqw+lFvOpfAMRaYr/4j/3Qaf5+Qv8PpMu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B4jsMAAADcAAAADwAAAAAAAAAAAAAAAACYAgAAZHJzL2Rv&#10;d25yZXYueG1sUEsFBgAAAAAEAAQA9QAAAIgDAAAAAA==&#10;" fillcolor="#a8d7e7" strokecolor="#8ed6ef [1300]" strokeweight="0"/>
                  <v:shape id="Freeform 168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JwcUA&#10;AADcAAAADwAAAGRycy9kb3ducmV2LnhtbESPQUsDQQyF74L/YYjgzc7WQ5W101IFRcEebCu9pjtx&#10;Z+lOZpmJ7frvzUHwlvBe3vsyX46xNyfKpUvsYDqpwBA3yXfcOthtn2/uwRRB9tgnJgc/VGC5uLyY&#10;Y+3TmT/otJHWaAiXGh0EkaG2tjSBIpZJGohV+0o5ouiaW+sznjU89va2qmY2YsfaEHCgp0DNcfMd&#10;HRzDo+z93btvd2+rl/CZ1weZrp27vhpXD2CERvk3/12/esWfKa0+oxPY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nBxQAAANwAAAAPAAAAAAAAAAAAAAAAAJgCAABkcnMv&#10;ZG93bnJldi54bWxQSwUGAAAAAAQABAD1AAAAigMAAAAA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169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KR8IA&#10;AADcAAAADwAAAGRycy9kb3ducmV2LnhtbERPTWsCMRC9F/wPYQRvNWuFRVejiGCx0EvVg97Gzexm&#10;cTNZNlHTf98UCr3N433Och1tKx7U+8axgsk4A0FcOt1wreB03L3OQPiArLF1TAq+ycN6NXhZYqHd&#10;k7/ocQi1SCHsC1RgQugKKX1pyKIfu444cZXrLYYE+1rqHp8p3LbyLctyabHh1GCwo62h8na4WwXT&#10;+WdjLjN7PX9UE3d8r6LN8qjUaBg3CxCBYvgX/7n3Os3P5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gpHwgAAANwAAAAPAAAAAAAAAAAAAAAAAJgCAABkcnMvZG93&#10;bnJldi54bWxQSwUGAAAAAAQABAD1AAAAhwMAAAAA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170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CSsgA&#10;AADcAAAADwAAAGRycy9kb3ducmV2LnhtbESPT2vCQBDF70K/wzIFL1I3leKf1FVKa0UKPZjqwduQ&#10;HZPQ7GzIrhr76TsHwdsM7817v5kvO1erM7Wh8mzgeZiAIs69rbgwsPv5fJqCChHZYu2ZDFwpwHLx&#10;0Jtjav2Ft3TOYqEkhEOKBsoYm1TrkJfkMAx9Qyza0bcOo6xtoW2LFwl3tR4lyVg7rFgaSmzovaT8&#10;Nzs5A271cZjaQZGtx+vZ39d1/z04vlhj+o/d2yuoSF28m2/XGyv4E8GXZ2QC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EJKyAAAANwAAAAPAAAAAAAAAAAAAAAAAJgCAABk&#10;cnMvZG93bnJldi54bWxQSwUGAAAAAAQABAD1AAAAjQMAAAAA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171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OLsEA&#10;AADcAAAADwAAAGRycy9kb3ducmV2LnhtbERPS2rDMBDdF3IHMYHsavkDrnGjhBIoFAIBuznAYE0t&#10;U2tkLCVxcvqqUOhuHu872/1iR3Gl2Q+OFWRJCoK4c3rgXsH58/25AuEDssbRMSm4k4f9bvW0xVq7&#10;Gzd0bUMvYgj7GhWYEKZaSt8ZsugTNxFH7svNFkOEcy/1jLcYbkeZp2kpLQ4cGwxOdDDUfbcXq6DM&#10;myzPi3NWnorqgacCU3NEpTbr5e0VRKAl/Iv/3B86zn/J4P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Xji7BAAAA3AAAAA8AAAAAAAAAAAAAAAAAmAIAAGRycy9kb3du&#10;cmV2LnhtbFBLBQYAAAAABAAEAPUAAACGAwAAAAA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172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o9sIA&#10;AADcAAAADwAAAGRycy9kb3ducmV2LnhtbERPTWsCMRC9C/0PYQreNKsHla1RbKGlBT1oLb1ON9PN&#10;4mayJFPd/ntTKHibx/uc5br3rTpTTE1gA5NxAYq4Crbh2sDx/Xm0AJUE2WIbmAz8UoL16m6wxNKG&#10;C+/pfJBa5RBOJRpwIl2pdaoceUzj0BFn7jtEj5JhrLWNeMnhvtXTophpjw3nBocdPTmqTocfb+Dk&#10;HuXTzre2Pr5tXtxH3H3JZGfM8L7fPIAS6uUm/ne/2jx/PoW/Z/IF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+j2wgAAANwAAAAPAAAAAAAAAAAAAAAAAJgCAABkcnMvZG93&#10;bnJldi54bWxQSwUGAAAAAAQABAD1AAAAhwMAAAAA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173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Sq8MA&#10;AADcAAAADwAAAGRycy9kb3ducmV2LnhtbERPTWvCQBC9F/oflin0VjcqjZq6SikUAj1pPNjbkJ1k&#10;g9nZsLvVtL++Kwje5vE+Z70dbS/O5EPnWMF0koEgrp3uuFVwqD5fliBCRNbYOyYFvxRgu3l8WGOh&#10;3YV3dN7HVqQQDgUqMDEOhZShNmQxTNxAnLjGeYsxQd9K7fGSwm0vZ1mWS4sdpwaDA30Yqk/7H6ug&#10;CrNy9W1KeXz9W+Vz/9Xkh2Wj1PPT+P4GItIY7+Kbu9Rp/mIO12fSB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8Sq8MAAADcAAAADwAAAAAAAAAAAAAAAACYAgAAZHJzL2Rv&#10;d25yZXYueG1sUEsFBgAAAAAEAAQA9QAAAIgDAAAAAA=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174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ttsAA&#10;AADcAAAADwAAAGRycy9kb3ducmV2LnhtbERP24rCMBB9X/Afwgi+rellqVKNIgsLwoLg5QOGZmyK&#10;zaQ0Uatfv1kQfJvDuc5yPdhW3Kj3jWMF6TQBQVw53XCt4HT8+ZyD8AFZY+uYFDzIw3o1+lhiqd2d&#10;93Q7hFrEEPYlKjAhdKWUvjJk0U9dRxy5s+sthgj7Wuoe7zHctjJLkkJabDg2GOzo21B1OVytgiLb&#10;p1mWn9Jil8+fuMsxMb+o1GQ8bBYgAg3hLX65tzrOn33B/zPx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AttsAAAADc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175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wgsMA&#10;AADcAAAADwAAAGRycy9kb3ducmV2LnhtbERPTUsDMRC9C/6HMII3m23BVtZml1pQLNhDa8XruBk3&#10;SzeTJRnb9d8bQfA2j/c5y3r0vTpRTF1gA9NJAYq4Cbbj1sDh9fHmDlQSZIt9YDLwTQnq6vJiiaUN&#10;Z97RaS+tyiGcSjTgRIZS69Q48pgmYSDO3GeIHiXD2Gob8ZzDfa9nRTHXHjvODQ4HWjtqjvsvb+Do&#10;HuTdLl5se9isntxb3H7IdGvM9dW4ugclNMq/+M/9bPP8xS38PpMv0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pwgsMAAADcAAAADwAAAAAAAAAAAAAAAACYAgAAZHJzL2Rv&#10;d25yZXYueG1sUEsFBgAAAAAEAAQA9QAAAIgDAAAAAA=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176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PC8IA&#10;AADcAAAADwAAAGRycy9kb3ducmV2LnhtbERPTWsCMRC9F/ofwhS8FM3Ww6pbo0ipIOJBbfE8bKab&#10;pZvJsolx/fdGELzN433OfNnbRkTqfO1YwccoA0FcOl1zpeD3Zz2cgvABWWPjmBRcycNy8foyx0K7&#10;Cx8oHkMlUgj7AhWYENpCSl8asuhHriVO3J/rLIYEu0rqDi8p3DZynGW5tFhzajDY0peh8v94tgri&#10;+BTLyXb9nb+vOJ72qHdnM1Nq8NavPkEE6sNT/HBvdJo/yeH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E8LwgAAANwAAAAPAAAAAAAAAAAAAAAAAJgCAABkcnMvZG93&#10;bnJldi54bWxQSwUGAAAAAAQABAD1AAAAhwMAAAAA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177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zwcAA&#10;AADcAAAADwAAAGRycy9kb3ducmV2LnhtbERP24rCMBB9X9h/CCP4tqYXqFKNIgvCwoKg9gOGZmyK&#10;zaQ0Ubv79UYQfJvDuc5qM9pO3GjwrWMF6SwBQVw73XKjoDrtvhYgfEDW2DkmBX/kYbP+/Fhhqd2d&#10;D3Q7hkbEEPYlKjAh9KWUvjZk0c9cTxy5sxsshgiHRuoB7zHcdjJLkkJabDk2GOzp21B9OV6tgiI7&#10;pFmWV2mxzxf/uM8xMb+o1HQybpcgAo3hLX65f3ScP5/D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KzwcAAAADc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178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fHMUA&#10;AADcAAAADwAAAGRycy9kb3ducmV2LnhtbESPQUsDQQyF74L/YYjgzc7Wg5W101IFRcEebCu9pjtx&#10;Z+lOZpmJ7frvzUHwlvBe3vsyX46xNyfKpUvsYDqpwBA3yXfcOthtn2/uwRRB9tgnJgc/VGC5uLyY&#10;Y+3TmT/otJHWaAiXGh0EkaG2tjSBIpZJGohV+0o5ouiaW+sznjU89va2qu5sxI61IeBAT4Ga4+Y7&#10;OjiGR9n72btvd2+rl/CZ1weZrp27vhpXD2CERvk3/12/esWfKa0+oxPY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98cxQAAANw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179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becIA&#10;AADcAAAADwAAAGRycy9kb3ducmV2LnhtbERPS2sCMRC+F/wPYQq9lJrVg4/VKCIKRTzUtXgeNuNm&#10;6WaybGLc/vtGEHqbj+85y3VvGxGp87VjBaNhBoK4dLrmSsH3ef8xA+EDssbGMSn4JQ/r1eBlibl2&#10;dz5RLEIlUgj7HBWYENpcSl8asuiHriVO3NV1FkOCXSV1h/cUbhs5zrKJtFhzajDY0tZQ+VPcrII4&#10;vsRyetjvJu8bjpcv1MebmSv19tpvFiAC9eFf/HR/6jR/OofH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9t5wgAAANwAAAAPAAAAAAAAAAAAAAAAAJgCAABkcnMvZG93&#10;bnJldi54bWxQSwUGAAAAAAQABAD1AAAAhwMAAAAA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180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1n8UA&#10;AADcAAAADwAAAGRycy9kb3ducmV2LnhtbESPQWsCMRCF74X+hzCCt5pV2rKuRikF0VupWoq3IRk3&#10;i5vJdpPq9t93DoXeZnhv3vtmuR5Cq67UpyaygemkAEVso2u4NnA8bB5KUCkjO2wjk4EfSrBe3d8t&#10;sXLxxu903edaSQinCg34nLtK62Q9BUyT2BGLdo59wCxrX2vX403CQ6tnRfGsAzYsDR47evVkL/vv&#10;YKD0H/789Xiyx/Bk59Nt3r6duk9jxqPhZQEq05D/zX/XOyf4p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3WfxQAAANwAAAAPAAAAAAAAAAAAAAAAAJgCAABkcnMv&#10;ZG93bnJldi54bWxQSwUGAAAAAAQABAD1AAAAigM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181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jm8IA&#10;AADcAAAADwAAAGRycy9kb3ducmV2LnhtbERPPWvDMBDdC/0P4gpZSiOnQwhuZBNKC4XSIWkWb4d1&#10;tpxYJyPJjvPvo0Kg2z3e523L2fZiIh86xwpWywwEce10x62C4+/nywZEiMgae8ek4EoByuLxYYu5&#10;dhfe03SIrUghHHJUYGIccilDbchiWLqBOHGN8xZjgr6V2uMlhdtevmbZWlrsODUYHOjdUH0+jFbB&#10;+rsad01F8vkaAp0+fGxs9aPU4mnevYGINMd/8d39pdP8zQr+nkkX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aObwgAAANwAAAAPAAAAAAAAAAAAAAAAAJgCAABkcnMvZG93&#10;bnJldi54bWxQSwUGAAAAAAQABAD1AAAAhwMAAAAA&#10;" fillcolor="#a8d7e7" strokecolor="#8ed6ef [1300]" strokeweight="0"/>
                  <v:shape id="Freeform 182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gfsAA&#10;AADcAAAADwAAAGRycy9kb3ducmV2LnhtbERPS2rDMBDdB3oHMYXuYtkyGONECSFQCBQC+RxgsKaW&#10;qTUylpo4PX1VKGQ3j/ed9XZ2g7jRFHrPGoosB0HcetNzp+F6eV/WIEJENjh4Jg0PCrDdvCzW2Bh/&#10;5xPdzrETKYRDgxpsjGMjZWgtOQyZH4kT9+knhzHBqZNmwnsKd4NUeV5Jhz2nBosj7S21X+dvp6FS&#10;p0Kp8lpUx7L+wWOJuf1Ard9e590KRKQ5PsX/7oNJ82sFf8+kC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BgfsAAAADcAAAADwAAAAAAAAAAAAAAAACYAgAAZHJzL2Rvd25y&#10;ZXYueG1sUEsFBgAAAAAEAAQA9QAAAIUDAAAAAA=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18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FBcQA&#10;AADcAAAADwAAAGRycy9kb3ducmV2LnhtbERP32vCMBB+F/Y/hBv4pqlTt9IZRYWBILLpNtjejuZs&#10;w5pLabJa/3sjCL7dx/fzZovOVqKlxhvHCkbDBARx7rThQsHX59sgBeEDssbKMSk4k4fF/KE3w0y7&#10;E++pPYRCxBD2GSooQ6gzKX1ekkU/dDVx5I6usRgibAqpGzzFcFvJpyR5lhYNx4YSa1qXlP8d/q2C&#10;j+X7j/s+bs3vftruzMs4XxWjVKn+Y7d8BRGoC3fxzb3RcX46gesz8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bxQXEAAAA3AAAAA8AAAAAAAAAAAAAAAAAmAIAAGRycy9k&#10;b3ducmV2LnhtbFBLBQYAAAAABAAEAPUAAACJ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8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gjMEA&#10;AADcAAAADwAAAGRycy9kb3ducmV2LnhtbERPTWsCMRC9F/wPYYTeata2LrKaFakVevGgtvdhM26W&#10;TSbLJtX475tCobd5vM9Zb5Kz4kpj6DwrmM8KEMSN1x23Cj7P+6cliBCRNVrPpOBOATb15GGNlfY3&#10;PtL1FFuRQzhUqMDEOFRShsaQwzDzA3HmLn50GDMcW6lHvOVwZ+VzUZTSYce5weBAb4aa/vTtFLy/&#10;7Balt4fuNZmj3ZXp8NUnrdTjNG1XICKl+C/+c3/oPH+5gN9n8gW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+oIzBAAAA3AAAAA8AAAAAAAAAAAAAAAAAmAIAAGRycy9kb3du&#10;cmV2LnhtbFBLBQYAAAAABAAEAPUAAACG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02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30MQA&#10;AADcAAAADwAAAGRycy9kb3ducmV2LnhtbESPwWrDMBBE74H+g9hAL6GW40NJ3SjBDRRKb0kcel2s&#10;teXEWhlLtd2/jwqFHoeZecNs97PtxEiDbx0rWCcpCOLK6ZYbBeX5/WkDwgdkjZ1jUvBDHva7h8UW&#10;c+0mPtJ4Co2IEPY5KjAh9LmUvjJk0SeuJ45e7QaLIcqhkXrAKcJtJ7M0fZYWW44LBns6GKpup2+r&#10;oDV4WW3ezl/ly7Xu7STRX4tPpR6Xc/EKItAc/sN/7Q+tIEsz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99DEAAAA3AAAAA8AAAAAAAAAAAAAAAAAmAIAAGRycy9k&#10;b3ducmV2LnhtbFBLBQYAAAAABAAEAPUAAACJ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03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/EsYA&#10;AADcAAAADwAAAGRycy9kb3ducmV2LnhtbESPQUvDQBSE74L/YXmCN7MxQtG02yDFgh6KNIr0+Mw+&#10;syHZtyG7bqO/3i0IPQ4z8w2zqmY7iEiT7xwruM1yEMSN0x23Ct7ftjf3IHxA1jg4JgU/5KFaX16s&#10;sNTuyHuKdWhFgrAvUYEJYSyl9I0hiz5zI3HyvtxkMSQ5tVJPeExwO8gizxfSYsdpweBIG0NNX39b&#10;Bbt+9xu3w+fiw5nN00vx8HqIdVTq+mp+XIIINIdz+L/9rBUU+R2czq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0/E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04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OfcYA&#10;AADcAAAADwAAAGRycy9kb3ducmV2LnhtbESPT2sCMRTE74V+h/AKvRTNVsQ/q1GKUuqp6Kro8bF5&#10;7i5uXpYk1fXbG6HgcZiZ3zDTeWtqcSHnK8sKPrsJCOLc6ooLBbvtd2cEwgdkjbVlUnAjD/PZ68sU&#10;U22vvKFLFgoRIexTVFCG0KRS+rwkg75rG+LonawzGKJ0hdQOrxFuatlLkoE0WHFcKLGhRUn5Ofsz&#10;Cpbr3/1xf/g4Dwf58Oh2K/2TncZKvb+1XxMQgdrwDP+3V1pBL+n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BOfc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05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F9cQA&#10;AADcAAAADwAAAGRycy9kb3ducmV2LnhtbESPQWvCQBSE74X+h+UVeqsbpU0lukoUlB7bVD0/ss8k&#10;mn0bs2uS9td3BaHHYWa+YebLwdSio9ZVlhWMRxEI4tzqigsFu+/NyxSE88gaa8uk4IccLBePD3NM&#10;tO35i7rMFyJA2CWooPS+SaR0eUkG3cg2xME72tagD7ItpG6xD3BTy0kUxdJgxWGhxIbWJeXn7Gpu&#10;lGK1P6VZ97rdH+LhM07fL7+9Us9PQzoD4Wnw/+F7+0MrmERvcDs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fxfX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06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3VsYA&#10;AADcAAAADwAAAGRycy9kb3ducmV2LnhtbESPQUsDMRSE70L/Q3gFL2IT97Cta9PSCoIIbelW8Prc&#10;PHcXNy9LEtu1v74pCB6HmfmGmS8H24kj+dA61vAwUSCIK2darjW8H17uZyBCRDbYOSYNvxRguRjd&#10;zLEw7sR7OpaxFgnCoUANTYx9IWWoGrIYJq4nTt6X8xZjkr6WxuMpwW0nM6VyabHltNBgT88NVd/l&#10;j9Ww9edpvltnA39ON06VH9u3+Hin9e14WD2BiDTE//Bf+9VoyFQO1zPp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o3V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  <w:r w:rsidR="00955AFA">
        <w:rPr>
          <w:noProof/>
        </w:rPr>
        <w:t xml:space="preserve">10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B73890" w:rsidTr="00B73890">
        <w:trPr>
          <w:trHeight w:hRule="exact" w:val="4464"/>
          <w:jc w:val="center"/>
        </w:trPr>
        <w:tc>
          <w:tcPr>
            <w:tcW w:w="5760" w:type="dxa"/>
          </w:tcPr>
          <w:p w:rsidR="00B73890" w:rsidRPr="00675B28" w:rsidRDefault="00B73890" w:rsidP="00B73890">
            <w:pPr>
              <w:pStyle w:val="Year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0" allowOverlap="1" wp14:anchorId="45893C39" wp14:editId="3CD83BA3">
                      <wp:simplePos x="0" y="0"/>
                      <wp:positionH relativeFrom="page">
                        <wp:posOffset>254000</wp:posOffset>
                      </wp:positionH>
                      <wp:positionV relativeFrom="page">
                        <wp:posOffset>718185</wp:posOffset>
                      </wp:positionV>
                      <wp:extent cx="3118104" cy="411480"/>
                      <wp:effectExtent l="0" t="0" r="82550" b="7620"/>
                      <wp:wrapNone/>
                      <wp:docPr id="207" name="Year Backing" descr="Month and Year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208" name="Freeform 2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09" name="Group 209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210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1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2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3" name="Freeform 2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4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6" name="Freeform 2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7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8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AC574" id="Year Backing" o:spid="_x0000_s1026" alt="Month and Year Graphic" style="position:absolute;margin-left:20pt;margin-top:56.55pt;width:245.5pt;height:32.4pt;z-index:-25164492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" o:allowincell="f">
                      <v:shape id="Freeform 208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ZCsQA&#10;AADcAAAADwAAAGRycy9kb3ducmV2LnhtbERPy2oCMRTdF/oP4QruakapUkajSMsUFxbqA9TdJbnO&#10;DE5upknUab++WRS6PJz3bNHZRtzIh9qxguEgA0Gsnam5VLDfFU8vIEJENtg4JgXfFGAxf3yYYW7c&#10;nTd028ZSpBAOOSqoYmxzKYOuyGIYuJY4cWfnLcYEfSmNx3sKt40cZdlEWqw5NVTY0mtF+rK9WgU/&#10;fv11+DzF3Ydun1fHN128T8aFUv1et5yCiNTFf/Gfe2UUjLK0Np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WQrEAAAA3AAAAA8AAAAAAAAAAAAAAAAAmAIAAGRycy9k&#10;b3ducmV2LnhtbFBLBQYAAAAABAAEAPUAAACJAwAAAAA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209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<v:rect id="Rectangle 210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ss8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bLPBAAAA3AAAAA8AAAAAAAAAAAAAAAAAmAIAAGRycy9kb3du&#10;cmV2LnhtbFBLBQYAAAAABAAEAPUAAACGAwAAAAA=&#10;" filled="f" stroked="f"/>
                        <v:shape id="Freeform 211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a18MA&#10;AADcAAAADwAAAGRycy9kb3ducmV2LnhtbESP3YrCMBSE74V9h3AW9k7TuiBSjeIWZb0S/x7g2Bzb&#10;YnPSTbJa394IgpfDzHzDTOedacSVnK8tK0gHCQjiwuqaSwXHw6o/BuEDssbGMim4k4f57KM3xUzb&#10;G+/oug+liBD2GSqoQmgzKX1RkUE/sC1x9M7WGQxRulJqh7cIN40cJslIGqw5LlTYUl5Rcdn/GwV5&#10;mi//fsL4cio2B3dy31vX/ZZKfX12iwmIQF14h1/ttVYwTF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Ja18MAAADcAAAADwAAAAAAAAAAAAAAAACYAgAAZHJzL2Rv&#10;d25yZXYueG1sUEsFBgAAAAAEAAQA9QAAAIgDAAAAAA==&#10;" path="m22,l,,,,22,e" filled="f" stroked="f">
                          <v:path arrowok="t" o:connecttype="custom" o:connectlocs="34925,0;0,0;0,0;34925,0" o:connectangles="0,0,0,0"/>
                        </v:shape>
                        <v:shape id="Freeform 212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RO8MA&#10;AADcAAAADwAAAGRycy9kb3ducmV2LnhtbESPT4vCMBTE7wt+h/AEb2vaHsStRhFFEARhXQ8en83r&#10;H2xeahO1+uk3guBxmJnfMNN5Z2pxo9ZVlhXEwwgEcWZ1xYWCw9/6ewzCeWSNtWVS8CAH81nva4qp&#10;tnf+pdveFyJA2KWooPS+SaV0WUkG3dA2xMHLbWvQB9kWUrd4D3BTyySKRtJgxWGhxIaWJWXn/dUo&#10;GJ0O21VxjJNme8nzJ2V+t6YfpQb9bjEB4anzn/C7vdEKkjiB1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yRO8MAAADcAAAADwAAAAAAAAAAAAAAAACYAgAAZHJzL2Rv&#10;d25yZXYueG1sUEsFBgAAAAAEAAQA9QAAAIgDAAAAAA=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213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SfMIA&#10;AADcAAAADwAAAGRycy9kb3ducmV2LnhtbESPQYvCMBSE74L/IbwFb5pWQaUaZREEETysCl4fzdu2&#10;bPNSm1ijv34jCB6HmfmGWa6DqUVHrassK0hHCQji3OqKCwXn03Y4B+E8ssbaMil4kIP1qt9bYqbt&#10;nX+oO/pCRAi7DBWU3jeZlC4vyaAb2YY4er+2NeijbAupW7xHuKnlOEmm0mDFcaHEhjYl5X/Hm1Fw&#10;9enzctDzh6mLWdLJKuyvOig1+ArfCxCegv+E3+2dVjBOJ/A6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tJ8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214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e38QA&#10;AADcAAAADwAAAGRycy9kb3ducmV2LnhtbESPQYvCMBSE78L+h/AW9qZpXVGpprIKooIXqxdvj+bZ&#10;lm1eShO1+us3C4LHYWa+YeaLztTiRq2rLCuIBxEI4tzqigsFp+O6PwXhPLLG2jIpeJCDRfrRm2Oi&#10;7Z0PdMt8IQKEXYIKSu+bREqXl2TQDWxDHLyLbQ36INtC6hbvAW5qOYyisTRYcVgosaFVSflvdjUK&#10;9tS4jduNDzuTryfn57etr8utUl+f3c8MhKfOv8Ov9lYrGMYj+D8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Xt/EAAAA3AAAAA8AAAAAAAAAAAAAAAAAmAIAAGRycy9k&#10;b3ducmV2LnhtbFBLBQYAAAAABAAEAPUAAACJAwAAAAA=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215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ra8UA&#10;AADcAAAADwAAAGRycy9kb3ducmV2LnhtbESPQWsCMRSE7wX/Q3iCt5pVUMpqFBVaCoKl20Kvz80z&#10;u7h5WTepWf31TaHQ4zAz3zDLdW8bcaXO144VTMYZCOLS6ZqNgs+P58cnED4ga2wck4IbeVivBg9L&#10;zLWL/E7XIhiRIOxzVFCF0OZS+rIii37sWuLknVxnMSTZGak7jAluGznNsrm0WHNaqLClXUXlufi2&#10;CrbFMb7F4ut+M7uXuTX7eDkcNkqNhv1mASJQH/7Df+1XrWA6mc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etrxQAAANwAAAAPAAAAAAAAAAAAAAAAAJgCAABkcnMv&#10;ZG93bnJldi54bWxQSwUGAAAAAAQABAD1AAAAigMAAAAA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216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QMsMA&#10;AADcAAAADwAAAGRycy9kb3ducmV2LnhtbESPzW7CMBCE75V4B2uRemscUhRoikFtpQquIT30uMSb&#10;H4jXUeyG9O1xpUocRzPfjGazm0wnRhpca1nBIopBEJdWt1wr+Co+n9YgnEfW2FkmBb/kYLedPWww&#10;0/bKOY1HX4tQwi5DBY33fSalKxsy6CLbEwevsoNBH+RQSz3gNZSbTiZxnEqDLYeFBnv6aKi8HH+M&#10;guRMlWxtscSXk31fPX/v86JipR7n09srCE+Tv4f/6YMO3CKFvzPh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NQMsMAAADcAAAADwAAAAAAAAAAAAAAAACYAgAAZHJzL2Rv&#10;d25yZXYueG1sUEsFBgAAAAAEAAQA9QAAAIg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17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7zsMA&#10;AADcAAAADwAAAGRycy9kb3ducmV2LnhtbESPT4vCMBTE74LfIbwFb5rqQaUaRRZl9yT+Q9nbo3m2&#10;ZZuXkqRav70RBI/DzPyGmS9bU4kbOV9aVjAcJCCIM6tLzhWcjpv+FIQPyBory6TgQR6Wi25njqm2&#10;d97T7RByESHsU1RQhFCnUvqsIIN+YGvi6F2tMxiidLnUDu8Rbio5SpKxNFhyXCiwpu+Csv9DYxRc&#10;m/O6WU0n9dptdxfX/JjT5c8o1ftqVzMQgdrwCb/bv1rBaDiB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z7zs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18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vrMEA&#10;AADcAAAADwAAAGRycy9kb3ducmV2LnhtbERPTWvCQBC9C/0PyxR6091IKTZ1FSkKhR7aRnsfsmMS&#10;zM6G7JjEf989FDw+3vd6O/lWDdTHJrCFbGFAEZfBNVxZOB0P8xWoKMgO28Bk4UYRtpuH2RpzF0b+&#10;oaGQSqUQjjlaqEW6XOtY1uQxLkJHnLhz6D1Kgn2lXY9jCvetXhrzoj02nBpq7Oi9pvJSXL2F7jZ+&#10;fe/9TsxgfrPn6/ny+ikna58ep90bKKFJ7uJ/94ezsMzS2nQmHQ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Zr6zBAAAA3AAAAA8AAAAAAAAAAAAAAAAAmAIAAGRycy9kb3du&#10;cmV2LnhtbFBLBQYAAAAABAAEAPUAAACG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 MonthStart \@ MMMM \* MERGEFORMAT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t>November</w:t>
            </w:r>
            <w:r w:rsidRPr="00675B28">
              <w:rPr>
                <w:rFonts w:ascii="Cachet Book" w:hAnsi="Cachet Book"/>
              </w:rPr>
              <w:fldChar w:fldCharType="end"/>
            </w:r>
          </w:p>
          <w:p w:rsidR="00B73890" w:rsidRDefault="00B73890" w:rsidP="00B73890">
            <w:pPr>
              <w:pStyle w:val="Month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B73890" w:rsidRPr="00675B28" w:rsidTr="00B73890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“Monday" 1 ""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“Tuesday"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“Wednesday"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“Thursday"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= “Friday"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“Saturday"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Wednesday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“Sunday"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</w:tr>
                </w:tbl>
                <w:p w:rsidR="00B73890" w:rsidRPr="00675B28" w:rsidRDefault="00B73890" w:rsidP="00B73890">
                  <w:pPr>
                    <w:rPr>
                      <w:rFonts w:ascii="Cachet Book" w:hAnsi="Cachet Book"/>
                      <w:sz w:val="16"/>
                    </w:rPr>
                  </w:pPr>
                </w:p>
              </w:tc>
              <w:tc>
                <w:tcPr>
                  <w:tcW w:w="482" w:type="dxa"/>
                </w:tcPr>
                <w:p w:rsidR="00B73890" w:rsidRPr="00675B28" w:rsidRDefault="00B73890" w:rsidP="00B73890">
                  <w:pPr>
                    <w:rPr>
                      <w:rFonts w:ascii="Cachet Book" w:hAnsi="Cachet Book"/>
                      <w:sz w:val="16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“Monday" 1 ""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“Tuesday"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“Wednesday"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“Thursday"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= “Friday"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“Saturday"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Monday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“Sunday"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</w:tr>
                </w:tbl>
                <w:p w:rsidR="00B73890" w:rsidRPr="00675B28" w:rsidRDefault="00B73890" w:rsidP="00B73890">
                  <w:pPr>
                    <w:rPr>
                      <w:rFonts w:ascii="Cachet Book" w:hAnsi="Cachet Book"/>
                      <w:sz w:val="16"/>
                    </w:rPr>
                  </w:pPr>
                </w:p>
              </w:tc>
            </w:tr>
          </w:tbl>
          <w:p w:rsidR="00B73890" w:rsidRPr="00675B28" w:rsidRDefault="00B73890" w:rsidP="00B73890">
            <w:pPr>
              <w:pStyle w:val="NoSpacing"/>
              <w:rPr>
                <w:rFonts w:ascii="Cachet Book" w:hAnsi="Cachet Book"/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B73890" w:rsidRPr="00675B28" w:rsidTr="00B73890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B73890" w:rsidRPr="00675B28" w:rsidRDefault="00B73890" w:rsidP="00B73890">
                  <w:pPr>
                    <w:pStyle w:val="Off-Months"/>
                    <w:rPr>
                      <w:rFonts w:ascii="Cachet Book" w:hAnsi="Cachet Book"/>
                      <w:sz w:val="20"/>
                    </w:rPr>
                  </w:pPr>
                  <w:r w:rsidRPr="00675B28">
                    <w:rPr>
                      <w:rFonts w:ascii="Cachet Book" w:hAnsi="Cachet Book"/>
                      <w:sz w:val="20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  <w:sz w:val="20"/>
                    </w:rPr>
                    <w:instrText xml:space="preserve"> DOCVARIABLE  MonthStartB \@ MMMM \* MERGEFORMAT </w:instrTex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  <w:sz w:val="20"/>
                    </w:rPr>
                    <w:t>October</w: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B73890" w:rsidRPr="00675B28" w:rsidRDefault="00B73890" w:rsidP="00B73890">
                  <w:pPr>
                    <w:pStyle w:val="Off-MonthYears"/>
                    <w:rPr>
                      <w:rFonts w:ascii="Cachet Book" w:hAnsi="Cachet Book"/>
                      <w:sz w:val="20"/>
                    </w:rPr>
                  </w:pPr>
                  <w:r w:rsidRPr="00675B28">
                    <w:rPr>
                      <w:rFonts w:ascii="Cachet Book" w:hAnsi="Cachet Book"/>
                      <w:sz w:val="20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  <w:sz w:val="20"/>
                    </w:rPr>
                    <w:instrText xml:space="preserve"> DOCVARIABLE  MonthStartB \@  yyyy   \* MERGEFORMAT </w:instrTex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  <w:sz w:val="20"/>
                    </w:rPr>
                    <w:t>2014</w: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B73890" w:rsidRPr="00675B28" w:rsidRDefault="00B73890" w:rsidP="00B73890">
                  <w:pPr>
                    <w:rPr>
                      <w:rFonts w:ascii="Cachet Book" w:hAnsi="Cachet Book"/>
                      <w:b/>
                      <w:color w:val="FFFFFF" w:themeColor="background1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B73890" w:rsidRPr="00675B28" w:rsidRDefault="00B73890" w:rsidP="00B73890">
                  <w:pPr>
                    <w:pStyle w:val="Off-Months"/>
                    <w:rPr>
                      <w:rFonts w:ascii="Cachet Book" w:hAnsi="Cachet Book"/>
                      <w:sz w:val="20"/>
                    </w:rPr>
                  </w:pPr>
                  <w:r w:rsidRPr="00675B28">
                    <w:rPr>
                      <w:rFonts w:ascii="Cachet Book" w:hAnsi="Cachet Book"/>
                      <w:sz w:val="20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  <w:sz w:val="20"/>
                    </w:rPr>
                    <w:instrText xml:space="preserve"> DOCVARIABLE  MonthStartA \@ MMMM \* MERGEFORMAT </w:instrTex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  <w:sz w:val="20"/>
                    </w:rPr>
                    <w:t>December</w: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B73890" w:rsidRPr="00675B28" w:rsidRDefault="00B73890" w:rsidP="00B73890">
                  <w:pPr>
                    <w:pStyle w:val="Off-MonthYears"/>
                    <w:rPr>
                      <w:rFonts w:ascii="Cachet Book" w:hAnsi="Cachet Book"/>
                      <w:sz w:val="20"/>
                    </w:rPr>
                  </w:pPr>
                  <w:r w:rsidRPr="00675B28">
                    <w:rPr>
                      <w:rFonts w:ascii="Cachet Book" w:hAnsi="Cachet Book"/>
                      <w:sz w:val="20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  <w:sz w:val="20"/>
                    </w:rPr>
                    <w:instrText xml:space="preserve"> DOCVARIABLE  MonthStartA \@  yyyy   \* MERGEFORMAT </w:instrTex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  <w:sz w:val="20"/>
                    </w:rPr>
                    <w:t>2014</w:t>
                  </w:r>
                  <w:r w:rsidRPr="00675B28">
                    <w:rPr>
                      <w:rFonts w:ascii="Cachet Book" w:hAnsi="Cachet Book"/>
                      <w:sz w:val="20"/>
                    </w:rPr>
                    <w:fldChar w:fldCharType="end"/>
                  </w:r>
                </w:p>
              </w:tc>
            </w:tr>
          </w:tbl>
          <w:p w:rsidR="00B73890" w:rsidRDefault="00B73890" w:rsidP="00B73890"/>
        </w:tc>
        <w:tc>
          <w:tcPr>
            <w:tcW w:w="629" w:type="dxa"/>
          </w:tcPr>
          <w:p w:rsidR="00B73890" w:rsidRDefault="00B73890" w:rsidP="00B73890"/>
        </w:tc>
        <w:tc>
          <w:tcPr>
            <w:tcW w:w="4411" w:type="dxa"/>
          </w:tcPr>
          <w:p w:rsidR="00B73890" w:rsidRDefault="00B73890" w:rsidP="00B73890">
            <w:pPr>
              <w:pStyle w:val="Notes"/>
            </w:pPr>
          </w:p>
          <w:p w:rsidR="00675B28" w:rsidRDefault="00675B28" w:rsidP="00B73890">
            <w:pPr>
              <w:pStyle w:val="Notes"/>
            </w:pPr>
            <w:r>
              <w:drawing>
                <wp:inline distT="0" distB="0" distL="0" distR="0">
                  <wp:extent cx="1011075" cy="77343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mca_blu_rgb_r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83" cy="77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085088" cy="472440"/>
                  <wp:effectExtent l="0" t="0" r="127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mchighres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8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B28" w:rsidRPr="00675B28" w:rsidRDefault="00675B28" w:rsidP="00675B28">
            <w:pPr>
              <w:pStyle w:val="Notes"/>
              <w:spacing w:after="0" w:line="240" w:lineRule="auto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  <w:sz w:val="56"/>
              </w:rPr>
              <w:t>Farmer’s Market</w:t>
            </w:r>
            <w:r w:rsidRPr="00675B28">
              <w:rPr>
                <w:rFonts w:ascii="Cachet Book" w:hAnsi="Cachet Book"/>
                <w:sz w:val="56"/>
              </w:rPr>
              <w:br/>
              <w:t>Wellness Hub</w:t>
            </w:r>
          </w:p>
        </w:tc>
      </w:tr>
    </w:tbl>
    <w:p w:rsidR="00B73890" w:rsidRDefault="00B73890" w:rsidP="00B738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ys of the week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B73890" w:rsidTr="00B73890">
        <w:trPr>
          <w:trHeight w:hRule="exact" w:val="475"/>
          <w:jc w:val="center"/>
        </w:trPr>
        <w:tc>
          <w:tcPr>
            <w:tcW w:w="1542" w:type="dxa"/>
            <w:vAlign w:val="center"/>
          </w:tcPr>
          <w:p w:rsidR="00B73890" w:rsidRDefault="00B73890" w:rsidP="00B73890">
            <w:pPr>
              <w:pStyle w:val="Days"/>
            </w:pPr>
            <w:r>
              <w:lastRenderedPageBreak/>
              <w:t>Monday</w:t>
            </w:r>
          </w:p>
        </w:tc>
        <w:tc>
          <w:tcPr>
            <w:tcW w:w="1543" w:type="dxa"/>
            <w:vAlign w:val="center"/>
          </w:tcPr>
          <w:p w:rsidR="00B73890" w:rsidRDefault="00B73890" w:rsidP="00B73890">
            <w:pPr>
              <w:pStyle w:val="Days"/>
            </w:pPr>
            <w:r>
              <w:t>Tuesday</w:t>
            </w:r>
          </w:p>
        </w:tc>
        <w:tc>
          <w:tcPr>
            <w:tcW w:w="1543" w:type="dxa"/>
            <w:vAlign w:val="center"/>
          </w:tcPr>
          <w:p w:rsidR="00B73890" w:rsidRDefault="00B73890" w:rsidP="00B73890">
            <w:pPr>
              <w:pStyle w:val="Days"/>
            </w:pPr>
            <w:r>
              <w:t>Wednesday</w:t>
            </w:r>
          </w:p>
        </w:tc>
        <w:tc>
          <w:tcPr>
            <w:tcW w:w="1543" w:type="dxa"/>
            <w:vAlign w:val="center"/>
          </w:tcPr>
          <w:p w:rsidR="00B73890" w:rsidRDefault="00B73890" w:rsidP="00B73890">
            <w:pPr>
              <w:pStyle w:val="Days"/>
            </w:pPr>
            <w:r>
              <w:t>Thursday</w:t>
            </w:r>
          </w:p>
        </w:tc>
        <w:tc>
          <w:tcPr>
            <w:tcW w:w="1543" w:type="dxa"/>
            <w:vAlign w:val="center"/>
          </w:tcPr>
          <w:p w:rsidR="00B73890" w:rsidRDefault="00B73890" w:rsidP="00B73890">
            <w:pPr>
              <w:pStyle w:val="Days"/>
            </w:pPr>
            <w:r>
              <w:t>Friday</w:t>
            </w:r>
          </w:p>
        </w:tc>
        <w:tc>
          <w:tcPr>
            <w:tcW w:w="1543" w:type="dxa"/>
            <w:vAlign w:val="center"/>
          </w:tcPr>
          <w:p w:rsidR="00B73890" w:rsidRDefault="00B73890" w:rsidP="00B73890">
            <w:pPr>
              <w:pStyle w:val="Days"/>
            </w:pPr>
            <w:r>
              <w:t>Saturday</w:t>
            </w:r>
          </w:p>
        </w:tc>
        <w:tc>
          <w:tcPr>
            <w:tcW w:w="1543" w:type="dxa"/>
            <w:vAlign w:val="center"/>
          </w:tcPr>
          <w:p w:rsidR="00B73890" w:rsidRDefault="00B73890" w:rsidP="00B73890">
            <w:pPr>
              <w:pStyle w:val="Days"/>
            </w:pPr>
            <w:r>
              <w:t>Sunday</w:t>
            </w:r>
          </w:p>
        </w:tc>
      </w:tr>
    </w:tbl>
    <w:p w:rsidR="00B73890" w:rsidRDefault="00B73890" w:rsidP="00B73890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75B28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Santa Race Registration </w:t>
            </w:r>
            <w:r>
              <w:rPr>
                <w:rFonts w:ascii="Cachet Book" w:hAnsi="Cachet Book"/>
              </w:rPr>
              <w:t>and Holiday Crafts!</w:t>
            </w:r>
          </w:p>
          <w:p w:rsidR="00B73890" w:rsidRDefault="00675B28" w:rsidP="00675B28">
            <w:pPr>
              <w:pStyle w:val="TableText"/>
            </w:pP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>
              <w:t xml:space="preserve">Cooking with Mrs. Claus </w:t>
            </w:r>
            <w:r w:rsidR="007D2C05">
              <w:t>– Demo Kitchen 11- 1 pm</w:t>
            </w:r>
            <w:r w:rsidR="00D00D91">
              <w:t xml:space="preserve"> </w:t>
            </w:r>
            <w:r w:rsidR="002C7CB9">
              <w:br/>
            </w:r>
            <w:r w:rsidRPr="00675B28">
              <w:rPr>
                <w:rFonts w:ascii="Cachet Book" w:hAnsi="Cachet Book"/>
              </w:rPr>
              <w:t xml:space="preserve">Santa Race Registration </w:t>
            </w:r>
            <w:r>
              <w:rPr>
                <w:rFonts w:ascii="Cachet Book" w:hAnsi="Cachet Book"/>
              </w:rPr>
              <w:t>and Holiday Crafts!</w:t>
            </w:r>
            <w:r>
              <w:rPr>
                <w:rFonts w:ascii="Cachet Book" w:hAnsi="Cachet Book"/>
              </w:rPr>
              <w:br/>
            </w: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451F7" w:rsidRDefault="00B451F7" w:rsidP="00B73890">
            <w:pPr>
              <w:pStyle w:val="TableText"/>
            </w:pPr>
            <w:r>
              <w:t xml:space="preserve">Santa Yoga </w:t>
            </w:r>
            <w:r>
              <w:br/>
            </w:r>
            <w:r w:rsidR="00675B28">
              <w:t>Community Room 10:45</w:t>
            </w:r>
            <w:r>
              <w:t xml:space="preserve"> – 11:45 am</w:t>
            </w:r>
          </w:p>
          <w:p w:rsidR="00675B28" w:rsidRPr="00675B28" w:rsidRDefault="00675B28" w:rsidP="00675B28">
            <w:pPr>
              <w:pStyle w:val="TableText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t xml:space="preserve">Santa Race Registration </w:t>
            </w:r>
            <w:r>
              <w:rPr>
                <w:rFonts w:ascii="Cachet Book" w:hAnsi="Cachet Book"/>
              </w:rPr>
              <w:t>and Holiday Crafts!</w:t>
            </w:r>
          </w:p>
          <w:p w:rsidR="00B73890" w:rsidRDefault="00675B28" w:rsidP="00675B28">
            <w:pPr>
              <w:pStyle w:val="TableText"/>
            </w:pP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1364D" w:rsidRDefault="0021364D" w:rsidP="00675B28">
            <w:pPr>
              <w:pStyle w:val="TableText"/>
            </w:pPr>
          </w:p>
          <w:p w:rsidR="002C7CB9" w:rsidRDefault="0021364D" w:rsidP="00675B28">
            <w:pPr>
              <w:pStyle w:val="TableText"/>
            </w:pPr>
            <w:r>
              <w:t>Injury Prevention</w:t>
            </w:r>
            <w:r>
              <w:br/>
            </w: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  <w:r>
              <w:t xml:space="preserve"> </w:t>
            </w:r>
            <w:r w:rsidR="007D2C05">
              <w:t>HIV/AIDS</w:t>
            </w:r>
            <w:r w:rsidR="00675B28">
              <w:t xml:space="preserve"> Testing</w:t>
            </w:r>
            <w:r w:rsidR="007D2C05">
              <w:t xml:space="preserve"> Community Room  11am – 1 pm</w:t>
            </w:r>
            <w:r w:rsidR="00675B28">
              <w:t xml:space="preserve"> </w:t>
            </w:r>
            <w:r w:rsidR="002C7CB9">
              <w:t xml:space="preserve"> 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C7CB9" w:rsidRDefault="007D2C05" w:rsidP="00C57675">
            <w:pPr>
              <w:pStyle w:val="TableText"/>
            </w:pPr>
            <w:r>
              <w:t xml:space="preserve">HIV/AIDS </w:t>
            </w:r>
            <w:r w:rsidR="00C57675">
              <w:t>Education</w:t>
            </w:r>
            <w:r w:rsidR="00C57675">
              <w:br/>
            </w:r>
            <w:r w:rsidR="00C57675" w:rsidRPr="00675B28">
              <w:rPr>
                <w:rFonts w:ascii="Cachet Book" w:hAnsi="Cachet Book"/>
              </w:rPr>
              <w:t xml:space="preserve">Atrium Booth </w:t>
            </w:r>
            <w:r w:rsidR="00C57675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C7CB9" w:rsidRDefault="0021364D" w:rsidP="0021364D">
            <w:pPr>
              <w:pStyle w:val="TableText"/>
            </w:pPr>
            <w:r>
              <w:t>Flu Shots</w:t>
            </w:r>
            <w:r>
              <w:br/>
            </w:r>
            <w:r w:rsidR="00C57675" w:rsidRPr="00675B28">
              <w:rPr>
                <w:rFonts w:ascii="Cachet Book" w:hAnsi="Cachet Book"/>
              </w:rPr>
              <w:t xml:space="preserve">Atrium Booth </w:t>
            </w:r>
            <w:r w:rsidR="00C57675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7B14F4" w:rsidP="00C57675">
            <w:pPr>
              <w:pStyle w:val="TableText"/>
            </w:pPr>
            <w:r>
              <w:t xml:space="preserve">Healthy Cooking </w:t>
            </w:r>
            <w:r w:rsidR="00C57675">
              <w:br/>
            </w:r>
            <w:r>
              <w:t>Demo Kitchen –11– 1 pm</w:t>
            </w:r>
          </w:p>
          <w:p w:rsidR="002C7CB9" w:rsidRPr="002C7CB9" w:rsidRDefault="00C57675" w:rsidP="00C57675">
            <w:pPr>
              <w:pStyle w:val="TableText"/>
              <w:rPr>
                <w:b/>
              </w:rPr>
            </w:pPr>
            <w:r w:rsidRPr="00675B28">
              <w:rPr>
                <w:rFonts w:ascii="Cachet Book" w:hAnsi="Cachet Book"/>
              </w:rPr>
              <w:t xml:space="preserve">YMCA Membership </w:t>
            </w:r>
            <w:r w:rsidRPr="00675B28">
              <w:rPr>
                <w:rFonts w:ascii="Cachet Book" w:hAnsi="Cachet Book"/>
              </w:rPr>
              <w:br/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21364D" w:rsidP="00C57675">
            <w:pPr>
              <w:pStyle w:val="TableText"/>
            </w:pPr>
            <w:r>
              <w:t>Distracted Driving Safety and Prevention</w:t>
            </w:r>
            <w:r w:rsidR="00C57675">
              <w:t xml:space="preserve"> </w:t>
            </w:r>
            <w:r w:rsidR="00C57675">
              <w:br/>
            </w:r>
            <w:r w:rsidR="00C57675" w:rsidRPr="00675B28">
              <w:rPr>
                <w:rFonts w:ascii="Cachet Book" w:hAnsi="Cachet Book"/>
              </w:rPr>
              <w:t xml:space="preserve">Atrium Booth </w:t>
            </w:r>
            <w:r w:rsidR="00C57675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21364D" w:rsidP="00C57675">
            <w:pPr>
              <w:pStyle w:val="TableText"/>
            </w:pPr>
            <w:r>
              <w:t>Fall Prevention and Safety</w:t>
            </w:r>
            <w:bookmarkStart w:id="0" w:name="_GoBack"/>
            <w:bookmarkEnd w:id="0"/>
            <w:r w:rsidR="00C57675">
              <w:br/>
            </w:r>
            <w:r w:rsidR="00C57675" w:rsidRPr="00675B28">
              <w:rPr>
                <w:rFonts w:ascii="Cachet Book" w:hAnsi="Cachet Book"/>
              </w:rPr>
              <w:t xml:space="preserve">Atrium Booth </w:t>
            </w:r>
            <w:r w:rsidR="00C57675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7D2C05" w:rsidP="00A57B53">
            <w:pPr>
              <w:pStyle w:val="TableText"/>
            </w:pPr>
            <w:r>
              <w:t xml:space="preserve">Healthy Recipes </w:t>
            </w:r>
            <w:r w:rsidR="00C57675">
              <w:t xml:space="preserve"> </w:t>
            </w:r>
            <w:r w:rsidR="00C57675" w:rsidRPr="00675B28">
              <w:rPr>
                <w:rFonts w:ascii="Cachet Book" w:hAnsi="Cachet Book"/>
              </w:rPr>
              <w:t xml:space="preserve">Atrium Booth </w:t>
            </w:r>
            <w:r w:rsidR="00C57675"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C57675" w:rsidP="00B73890">
            <w:pPr>
              <w:pStyle w:val="TableText"/>
            </w:pPr>
            <w:r>
              <w:t xml:space="preserve">Merry </w:t>
            </w:r>
            <w:r w:rsidR="00B73890">
              <w:t>Christmas</w:t>
            </w:r>
            <w:r>
              <w:t>!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C57675" w:rsidP="00A57B53">
            <w:pPr>
              <w:pStyle w:val="TableText"/>
            </w:pPr>
            <w:r>
              <w:t xml:space="preserve">Healthy Recipes  </w:t>
            </w: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C57675" w:rsidP="003D733A">
            <w:pPr>
              <w:pStyle w:val="TableText"/>
            </w:pPr>
            <w:r>
              <w:t xml:space="preserve">Healthy Recipes  </w:t>
            </w:r>
            <w:r w:rsidRPr="00675B28">
              <w:rPr>
                <w:rFonts w:ascii="Cachet Book" w:hAnsi="Cachet Book"/>
              </w:rPr>
              <w:t xml:space="preserve">Atrium Booth </w:t>
            </w:r>
            <w:r w:rsidRPr="00675B28">
              <w:rPr>
                <w:rFonts w:ascii="Cachet Book" w:hAnsi="Cachet Book"/>
              </w:rPr>
              <w:br/>
              <w:t>11-1 pm</w:t>
            </w: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B73890" w:rsidTr="00B7389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73890" w:rsidRDefault="00B73890" w:rsidP="00B7389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73890" w:rsidRDefault="00B73890" w:rsidP="00B7389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73890" w:rsidRDefault="00B73890" w:rsidP="00B73890">
            <w:pPr>
              <w:pStyle w:val="Dates"/>
            </w:pPr>
          </w:p>
        </w:tc>
      </w:tr>
    </w:tbl>
    <w:p w:rsidR="00B73890" w:rsidRDefault="00B73890" w:rsidP="00B73890">
      <w:r>
        <w:rPr>
          <w:noProof/>
        </w:rPr>
        <w:drawing>
          <wp:anchor distT="0" distB="0" distL="114300" distR="114300" simplePos="0" relativeHeight="251675648" behindDoc="1" locked="0" layoutInCell="0" allowOverlap="1" wp14:anchorId="680B2E6E" wp14:editId="10012654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58000" cy="9067800"/>
            <wp:effectExtent l="0" t="0" r="0" b="0"/>
            <wp:wrapNone/>
            <wp:docPr id="333" name="Texture" descr="Background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17281B5E" wp14:editId="78AE971F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223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225" name="Freeform 225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" name="Freeform 232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" name="Freeform 242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" name="Freeform 243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" name="Freeform 244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" name="Freeform 245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" name="Freeform 255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" name="Freeform 256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" name="Freeform 257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" name="Freeform 258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" name="Freeform 265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" name="Freeform 266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" name="Freeform 267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5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6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7" name="Freeform 277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8" name="Freeform 278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9" name="Freeform 279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0" name="Freeform 280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" name="Freeform 281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" name="Freeform 282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7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8" name="Freeform 288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9" name="Freeform 289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0" name="Freeform 290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1" name="Freeform 291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2" name="Freeform 292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3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4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" name="Freeform 295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6" name="Freeform 296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" name="Freeform 297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8" name="Freeform 298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9" name="Freeform 299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0" name="Freeform 300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1" name="Freeform 301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2" name="Freeform 302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3" name="Freeform 303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4" name="Freeform 304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5" name="Freeform 305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6" name="Freeform 306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7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8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9" name="Freeform 309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0" name="Group 310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311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2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3" name="Freeform 31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4" name="Freeform 31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5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6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7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4E4D" id="Calendar Grid Art" o:spid="_x0000_s1026" alt="Calendar Grid Art" style="position:absolute;margin-left:0;margin-top:0;width:543.6pt;height:470.9pt;z-index:-25164185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" o:allowincell="f">
                <o:lock v:ext="edit" aspectratio="t"/>
                <v:group id="Group 224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J58MA&#10;AADcAAAADwAAAGRycy9kb3ducmV2LnhtbESPwWrDMBBE74X8g9hAbo0cQ0pxooTEkGLoodRp74u1&#10;sU2slZFU2/XXV4VCj8PMvGH2x8l0YiDnW8sKNusEBHFldcu1go/r5fEZhA/IGjvLpOCbPBwPi4c9&#10;ZtqO/E5DGWoRIewzVNCE0GdS+qohg35te+Lo3awzGKJ0tdQOxwg3nUyT5EkabDkuNNhT3lB1L79M&#10;pFT1/TV/668v8lwM86fjGXNWarWcTjsQgabwH/5rF1pBmm7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lJ58MAAADcAAAADwAAAAAAAAAAAAAAAACYAgAAZHJzL2Rv&#10;d25yZXYueG1sUEsFBgAAAAAEAAQA9QAAAIg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226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2NsQA&#10;AADcAAAADwAAAGRycy9kb3ducmV2LnhtbESPQWsCMRSE74L/ITzBm2ZdrOhqFCkUeytaRbw9kudm&#10;cfOy3aS6/femUOhxmJlvmNWmc7W4Uxsqzwom4wwEsfam4lLB8fNtNAcRIrLB2jMp+KEAm3W/t8LC&#10;+Afv6X6IpUgQDgUqsDE2hZRBW3IYxr4hTt7Vtw5jkm0pTYuPBHe1zLNsJh1WnBYsNvRqSd8O307B&#10;3J7s9Wt60Uf3oheTXdx9XJqzUsNBt12CiNTF//Bf+90oyPMZ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djbEAAAA3AAAAA8AAAAAAAAAAAAAAAAAmAIAAGRycy9k&#10;b3ducmV2LnhtbFBLBQYAAAAABAAEAPUAAACJAwAAAAA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227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gMsMA&#10;AADcAAAADwAAAGRycy9kb3ducmV2LnhtbESPT4vCMBTE78J+h/AW9iKa2oNKNYqIwsLiYdVLb4/m&#10;9Y82LyWJWr/9RljwOMzMb5jlujetuJPzjWUFk3ECgriwuuFKwfm0H81B+ICssbVMCp7kYb36GCwx&#10;0/bBv3Q/hkpECPsMFdQhdJmUvqjJoB/bjjh6pXUGQ5SuktrhI8JNK9MkmUqDDceFGjva1lRcjzej&#10;YPqT3zZlTnL49J4uOxdKkx+U+vrsNwsQgfrwDv+3v7WCNJ3B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+gMsMAAADcAAAADwAAAAAAAAAAAAAAAACYAgAAZHJzL2Rv&#10;d25yZXYueG1sUEsFBgAAAAAEAAQA9QAAAIgDAAAAAA==&#10;" fillcolor="#a8d7e7" strokecolor="#8ed6ef [1300]" strokeweight="0"/>
                  <v:shape id="Freeform 228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p0r4A&#10;AADcAAAADwAAAGRycy9kb3ducmV2LnhtbERPzYrCMBC+C75DGGFvmjaFItUoIiwsCIKuDzA0Y1Ns&#10;JqWJWn16c1jY48f3v96OrhMPGkLrWUO+yEAQ19603Gi4/H7PlyBCRDbYeSYNLwqw3Uwna6yMf/KJ&#10;HufYiBTCoUINNsa+kjLUlhyGhe+JE3f1g8OY4NBIM+AzhbtOqiwrpcOWU4PFnvaW6tv57jSU6pQr&#10;VVzy8lgs33gsMLMH1PprNu5WICKN8V/85/4xGpRKa9OZdAT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7adK+AAAA3AAAAA8AAAAAAAAAAAAAAAAAmAIAAGRycy9kb3ducmV2&#10;LnhtbFBLBQYAAAAABAAEAPUAAACD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229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9b8YA&#10;AADcAAAADwAAAGRycy9kb3ducmV2LnhtbESPQWsCMRSE70L/Q3hCL6LZ7kHa1ShSKO2lWNeCeHtu&#10;npvFzcs2SXX996ZQ8DjMzDfMfNnbVpzJh8axgqdJBoK4crrhWsH39m38DCJEZI2tY1JwpQDLxcNg&#10;joV2F97QuYy1SBAOBSowMXaFlKEyZDFMXEecvKPzFmOSvpba4yXBbSvzLJtKiw2nBYMdvRqqTuWv&#10;VSC3P+9Xb9Zf+9Fx93nw0+Zw2pRKPQ771QxEpD7ew//tD60gz1/g7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/9b8YAAADcAAAADwAAAAAAAAAAAAAAAACYAgAAZHJz&#10;L2Rvd25yZXYueG1sUEsFBgAAAAAEAAQA9QAAAIs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230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LpsIA&#10;AADcAAAADwAAAGRycy9kb3ducmV2LnhtbERPTWsCMRC9C/6HMEJvNauFtqxGsYWWFvRQa/E6bsbN&#10;4mayJFPd/vvmIHh8vO/5svetOlNMTWADk3EBirgKtuHawO777f4ZVBJki21gMvBHCZaL4WCOpQ0X&#10;/qLzVmqVQziVaMCJdKXWqXLkMY1DR5y5Y4geJcNYaxvxksN9q6dF8ag9NpwbHHb06qg6bX+9gZN7&#10;kb19Wtt697l6dz9xc5DJxpi7Ub+agRLq5Sa+uj+sgelDnp/P5CO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gumwgAAANwAAAAPAAAAAAAAAAAAAAAAAJgCAABkcnMvZG93&#10;bnJldi54bWxQSwUGAAAAAAQABAD1AAAAhwMAAAAA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231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KecUA&#10;AADcAAAADwAAAGRycy9kb3ducmV2LnhtbESPT2vCQBTE7wW/w/IEb3VjhFaiq4hg0VNp/Hd9ZJ9J&#10;MPt2yW5j9NN3C4Ueh5n5DbNY9aYRHbW+tqxgMk5AEBdW11wqOB62rzMQPiBrbCyTggd5WC0HLwvM&#10;tL3zF3V5KEWEsM9QQRWCy6T0RUUG/dg64uhdbWswRNmWUrd4j3DTyDRJ3qTBmuNChY42FRW3/Nso&#10;OLtme/q4vM+0fqZuuu4/d/m+U2o07NdzEIH68B/+a++0gnQ6g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cp5xQAAANwAAAAPAAAAAAAAAAAAAAAAAJgCAABkcnMv&#10;ZG93bnJldi54bWxQSwUGAAAAAAQABAD1AAAAigMAAAAA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232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tg8UA&#10;AADcAAAADwAAAGRycy9kb3ducmV2LnhtbESPQWvCQBSE7wX/w/IEb7pJhFKjqxSt1kMpVHvp7ZF9&#10;JqHZt2F3G6O/3hWEHoeZ+YZZrHrTiI6cry0rSCcJCOLC6ppLBd/H7fgFhA/IGhvLpOBCHlbLwdMC&#10;c23P/EXdIZQiQtjnqKAKoc2l9EVFBv3EtsTRO1lnMETpSqkdniPcNDJLkmdpsOa4UGFL64qK38Of&#10;UVBf3W6rN52x7+kH/3yG5q2bpUqNhv3rHESgPvyHH+29VpB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+2DxQAAANwAAAAPAAAAAAAAAAAAAAAAAJgCAABkcnMv&#10;ZG93bnJldi54bWxQSwUGAAAAAAQABAD1AAAAig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233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SAMUA&#10;AADcAAAADwAAAGRycy9kb3ducmV2LnhtbESPQWsCMRSE74X+h/CE3mpWhVpXo6wFobYnrYLHx+bt&#10;bnDzsiTpuv77plDocZiZb5jVZrCt6MkH41jBZJyBIC6dNlwrOH3tnl9BhIissXVMCu4UYLN+fFhh&#10;rt2ND9QfYy0ShEOOCpoYu1zKUDZkMYxdR5y8ynmLMUlfS+3xluC2ldMse5EWDaeFBjt6a6i8Hr+t&#10;gk9zN8XF7+fFfHuuFh/7Kuy2vVJPo6FYgog0xP/wX/tdK5jOZ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ZIAxQAAANwAAAAPAAAAAAAAAAAAAAAAAJgCAABkcnMv&#10;ZG93bnJldi54bWxQSwUGAAAAAAQABAD1AAAAig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34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omMUA&#10;AADcAAAADwAAAGRycy9kb3ducmV2LnhtbESPS2vDMBCE74X8B7GFXEoj1y2hOFFCCA0ESg5Ne/Ft&#10;sdaP1FoZSfHj30eBQo/DzHzDrLejaUVPzjeWFbwsEhDEhdUNVwp+vg/P7yB8QNbYWiYFE3nYbmYP&#10;a8y0HfiL+nOoRISwz1BBHUKXSemLmgz6he2Io1daZzBE6SqpHQ4RblqZJslSGmw4LtTY0b6m4vd8&#10;NQqWn/l1V+Yknybv6fLhQmnyk1Lzx3G3AhFoDP/hv/ZRK0hf3+B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KiYxQAAANwAAAAPAAAAAAAAAAAAAAAAAJgCAABkcnMv&#10;ZG93bnJldi54bWxQSwUGAAAAAAQABAD1AAAAigMAAAAA&#10;" fillcolor="#a8d7e7" strokecolor="#8ed6ef [1300]" strokeweight="0"/>
                  <v:shape id="Freeform 235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GRcQA&#10;AADcAAAADwAAAGRycy9kb3ducmV2LnhtbESPT4vCMBTE7wt+h/AEb2tqxUWrUVQQBGHBP4cen82z&#10;LTYvpYm1fnsjLOxxmJnfMItVZyrRUuNKywpGwwgEcWZ1ybmCy3n3PQXhPLLGyjIpeJGD1bL3tcBE&#10;2ycfqT35XAQIuwQVFN7XiZQuK8igG9qaOHg32xj0QTa51A0+A9xUMo6iH2mw5LBQYE3bgrL76WEU&#10;bFp3Nmk6O07b6/43Pow6TsuNUoN+t56D8NT5//Bfe68VxOMJfM6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RkXEAAAA3AAAAA8AAAAAAAAAAAAAAAAAmAIAAGRycy9k&#10;b3ducmV2LnhtbFBLBQYAAAAABAAEAPUAAACJAwAAAAA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36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eusQA&#10;AADcAAAADwAAAGRycy9kb3ducmV2LnhtbESPQWsCMRSE7wX/Q3hCb91sldq6NUqpFHrxsFro9bF5&#10;7i5uXtYkutFfbwoFj8PMfMMsVtF04kzOt5YVPGc5COLK6pZrBT+7r6c3ED4ga+wsk4ILeVgtRw8L&#10;LLQduKTzNtQiQdgXqKAJoS+k9FVDBn1me+Lk7a0zGJJ0tdQOhwQ3nZzk+UwabDktNNjTZ0PVYXsy&#10;Cso4P/A1hvXL7/GIbjMth1cflXocx493EIFiuIf/299awWQ6g7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XrrEAAAA3AAAAA8AAAAAAAAAAAAAAAAAmAIAAGRycy9k&#10;b3ducmV2LnhtbFBLBQYAAAAABAAEAPUAAACJAwAAAAA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7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B6sMA&#10;AADcAAAADwAAAGRycy9kb3ducmV2LnhtbESPzW7CMBCE70h9B2sr9QZOU6BVikFVpVZc+TlwXMVL&#10;HBGvE9uQ8PYYCYnjaHa+2VmsBtuIC/lQO1bwPslAEJdO11wp2O/+xl8gQkTW2DgmBVcKsFq+jBZY&#10;aNfzhi7bWIkE4VCgAhNjW0gZSkMWw8S1xMk7Om8xJukrqT32CW4bmWfZXFqsOTUYbOnXUHnanm16&#10;o7seT11vTN6e/+ednx18DFOl3l6Hn28QkYb4PH6k11pB/vEJ9zGJAH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jB6sMAAADcAAAADwAAAAAAAAAAAAAAAACYAgAAZHJzL2Rv&#10;d25yZXYueG1sUEsFBgAAAAAEAAQA9QAAAIgDAAAAAA=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38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7w8QA&#10;AADcAAAADwAAAGRycy9kb3ducmV2LnhtbERPTWvCQBC9F/oflin01my0KCV1FbWtFJKLxktvQ3aa&#10;RLOzIbtNor++exA8Pt73YjWaRvTUudqygkkUgyAurK65VHDMv17eQDiPrLGxTAou5GC1fHxYYKLt&#10;wHvqD74UIYRdggoq79tESldUZNBFtiUO3K/tDPoAu1LqDocQbho5jeO5NFhzaKiwpW1FxfnwZxTo&#10;j5/LbDPLyvTq0uMmO+Xb3Weu1PPTuH4H4Wn0d/HN/a0VTF/D2nA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u8PEAAAA3A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39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w8cYA&#10;AADcAAAADwAAAGRycy9kb3ducmV2LnhtbESPQWvCQBSE74L/YXmCl1I3xiJtdBUVxUIvVXvx9sw+&#10;k2D2bciuJvrru4WCx2FmvmGm89aU4ka1KywrGA4iEMSp1QVnCn4Om9d3EM4jaywtk4I7OZjPup0p&#10;Jto2vKPb3mciQNglqCD3vkqkdGlOBt3AVsTBO9vaoA+yzqSusQlwU8o4isbSYMFhIceKVjmll/3V&#10;KGhXb+ttak+Hl4cffcXHqCmWl2+l+r12MQHhqfXP8H/7UyuIRx/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zw8cYAAADcAAAADwAAAAAAAAAAAAAAAACYAgAAZHJz&#10;L2Rvd25yZXYueG1sUEsFBgAAAAAEAAQA9QAAAIsD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40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d5sEA&#10;AADcAAAADwAAAGRycy9kb3ducmV2LnhtbERPy4rCMBTdD/gP4Q64GTQdEZGOaREZQRAXPjbdXZrb&#10;x0xzU5Ko9e/NQnB5OO9VPphO3Mj51rKC72kCgri0uuVaweW8nSxB+ICssbNMCh7kIc9GHytMtb3z&#10;kW6nUIsYwj5FBU0IfSqlLxsy6Ke2J45cZZ3BEKGrpXZ4j+Gmk7MkWUiDLceGBnvaNFT+n65GwWJf&#10;XNdVQfLr4T39/bpQmeKg1PhzWP+ACDSEt/jl3mkFs3mcH8/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3ebBAAAA3AAAAA8AAAAAAAAAAAAAAAAAmAIAAGRycy9kb3du&#10;cmV2LnhtbFBLBQYAAAAABAAEAPUAAACGAwAAAAA=&#10;" fillcolor="#a8d7e7" strokecolor="#8ed6ef [1300]" strokeweight="0"/>
                  <v:shape id="Freeform 241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aXsYA&#10;AADcAAAADwAAAGRycy9kb3ducmV2LnhtbESPT2vCQBTE74V+h+UVvJT6okhpo6sU/2EFD7U99PjM&#10;PpPQ7NuQXU389q4g9DjMzG+YyayzlTpz40snGgb9BBRL5kwpuYaf79XLGygfSAxVTljDhT3Mpo8P&#10;E0qNa+WLz/uQqwgRn5KGIoQ6RfRZwZZ839Us0Tu6xlKIssnRNNRGuK1wmCSvaKmUuFBQzfOCs7/9&#10;yWo4tHbxvMT1br7Lft+7z8MW8bTVuvfUfYxBBe7Cf/je3hgNw9EAbmfiEc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WaXsYAAADc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42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au8QA&#10;AADcAAAADwAAAGRycy9kb3ducmV2LnhtbESPQWsCMRSE7wX/Q3iCt5p1kVJWo4ig9CR2bQVvz81z&#10;s+zmZdmkmv77plDocZiZb5jlOtpO3GnwjWMFs2kGgrhyuuFawcdp9/wKwgdkjZ1jUvBNHtar0dMS&#10;C+0e/E73MtQiQdgXqMCE0BdS+sqQRT91PXHybm6wGJIcaqkHfCS47WSeZS/SYsNpwWBPW0NVW35Z&#10;BZdTGbexlbP9+fJ5vJo9HnyLSk3GcbMAESiG//Bf+00ryOc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n2rvEAAAA3AAAAA8AAAAAAAAAAAAAAAAAmAIAAGRycy9k&#10;b3ducmV2LnhtbFBLBQYAAAAABAAEAPUAAACJAwAAAAA=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43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OX8UA&#10;AADcAAAADwAAAGRycy9kb3ducmV2LnhtbESPT2sCMRTE74V+h/CE3mrWP9V2a5RiKXjxsLbg9bF5&#10;3V3cvKxJdFM/vREKHoeZ+Q2zWEXTijM531hWMBpmIIhLqxuuFPx8fz2/gvABWWNrmRT8kYfV8vFh&#10;gbm2PRd03oVKJAj7HBXUIXS5lL6syaAf2o44eb/WGQxJukpqh32Cm1aOs2wmDTacFmrsaF1Tedid&#10;jIIivh34EsPny/54RLedFP3cR6WeBvHjHUSgGO7h//ZGKxhPJ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45fxQAAANwAAAAPAAAAAAAAAAAAAAAAAJgCAABkcnMv&#10;ZG93bnJldi54bWxQSwUGAAAAAAQABAD1AAAAigMAAAAA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244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s4MMA&#10;AADcAAAADwAAAGRycy9kb3ducmV2LnhtbESPT4vCMBDF7wt+hzAL3tZ0S5Wla5RFULz657DHoRmb&#10;YjNpk2jrtzcLCx4fb97vzVuuR9uKO/nQOFbwOctAEFdON1wrOJ+2H18gQkTW2DomBQ8KsF5N3pZY&#10;ajfwge7HWIsE4VCiAhNjV0oZKkMWw8x1xMm7OG8xJulrqT0OCW5bmWfZQlpsODUY7GhjqLoebza9&#10;0T8u134wJu9uu0Xv578+hkKp6fv48w0i0hhfx//pvVaQFwX8jUkE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ws4MMAAADcAAAADwAAAAAAAAAAAAAAAACYAgAAZHJzL2Rv&#10;d25yZXYueG1sUEsFBgAAAAAEAAQA9QAAAIgDAAAAAA==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245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nIMYA&#10;AADcAAAADwAAAGRycy9kb3ducmV2LnhtbESPT2vCQBTE74V+h+UVvNWNYqREN0HtHwS9aLz09sg+&#10;k7TZtyG71dhP7wqCx2FmfsPMs9404kSdqy0rGA0jEMSF1TWXCg755+sbCOeRNTaWScGFHGTp89Mc&#10;E23PvKPT3pciQNglqKDyvk2kdEVFBt3QtsTBO9rOoA+yK6Xu8BzgppHjKJpKgzWHhQpbWlVU/O7/&#10;jAL9/n2Jl/G23Py7zWG5/clXXx+5UoOXfjED4an3j/C9vdYKxpMY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tnIMYAAADc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246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jLsYA&#10;AADcAAAADwAAAGRycy9kb3ducmV2LnhtbESP3WoCMRSE7wt9h3AKvatZRcSuRiltBRUquF29PmzO&#10;/tjNyTZJdX17Uyj0cpiZb5j5sjetOJPzjWUFw0ECgriwuuFKQf65epqC8AFZY2uZFFzJw3JxfzfH&#10;VNsL7+mchUpECPsUFdQhdKmUvqjJoB/Yjjh6pXUGQ5SuktrhJcJNK0dJMpEGG44LNXb0WlPxlf0Y&#10;BcfnsnX5epf1w4/yffOWb6eH07dSjw/9ywxEoD78h//aa61gNJ7A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QjLsYAAADcAAAADwAAAAAAAAAAAAAAAACYAgAAZHJz&#10;L2Rvd25yZXYueG1sUEsFBgAAAAAEAAQA9QAAAIsD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247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FksMA&#10;AADcAAAADwAAAGRycy9kb3ducmV2LnhtbESPzYoCMRCE78K+Q+gFL6KZFdFlNIosCoLsQd3L3JpJ&#10;z49OOkMSdXx7Iyx4LKrqK2qx6kwjbuR8bVnB1ygBQZxbXXOp4O+0HX6D8AFZY2OZFDzIw2r50Vtg&#10;qu2dD3Q7hlJECPsUFVQhtKmUPq/IoB/Zljh6hXUGQ5SulNrhPcJNI8dJMpUGa44LFbb0U1F+OV6N&#10;guk+u66LjOTg4T2dNy4UJvtVqv/ZrecgAnXhHf5v77SC8WQG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BFksMAAADcAAAADwAAAAAAAAAAAAAAAACYAgAAZHJzL2Rv&#10;d25yZXYueG1sUEsFBgAAAAAEAAQA9QAAAIgDAAAAAA==&#10;" fillcolor="#a8d7e7" strokecolor="#8ed6ef [1300]" strokeweight="0"/>
                  <v:shape id="Freeform 248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zw8MA&#10;AADcAAAADwAAAGRycy9kb3ducmV2LnhtbERPS2vCQBC+F/wPywi9lDpRirSpq4h9oIKHqocex+yY&#10;BLOzIbua+O/dg+Dx43tPZp2t1IUbXzrRMBwkoFgyZ0rJNex3P6/voHwgMVQ5YQ1X9jCb9p4mlBrX&#10;yh9ftiFXMUR8ShqKEOoU0WcFW/IDV7NE7ugaSyHCJkfTUBvDbYWjJBmjpVJiQ0E1LwrOTtuz1XBo&#10;7dfLN/5uFpvs/6NbHdaI57XWz/1u/gkqcBce4rt7aTSM3uLaeCYeAZ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8zw8MAAADcAAAADwAAAAAAAAAAAAAAAACYAgAAZHJzL2Rv&#10;d25yZXYueG1sUEsFBgAAAAAEAAQA9QAAAIg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249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oP8QA&#10;AADcAAAADwAAAGRycy9kb3ducmV2LnhtbESPQWvCQBSE7wX/w/IEb3VjEGmiq0hoQdAeauv9kX0m&#10;wezbuLtq8u/dQqHHYWa+YVab3rTiTs43lhXMpgkI4tLqhisFP98fr28gfEDW2FomBQN52KxHLyvM&#10;tX3wF92PoRIRwj5HBXUIXS6lL2sy6Ke2I47e2TqDIUpXSe3wEeGmlWmSLKTBhuNCjR0VNZWX480o&#10;aBeZfe/3xZBWl132eXLFga+DUpNxv12CCNSH//Bfe6cVpPMM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aD/EAAAA3A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250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G9cEA&#10;AADcAAAADwAAAGRycy9kb3ducmV2LnhtbERPz2vCMBS+C/sfwht403QOdeuMMhyCFw/Vwa6P5q0t&#10;Ni81iTb615uD4PHj+71YRdOKCznfWFbwNs5AEJdWN1wp+D1sRh8gfEDW2FomBVfysFq+DBaYa9tz&#10;QZd9qEQKYZ+jgjqELpfSlzUZ9GPbESfu3zqDIUFXSe2wT+GmlZMsm0mDDaeGGjta11Qe92ejoIif&#10;R77F8DP9O53Q7d6Lfu6jUsPX+P0FIlAMT/HDvdUKJtM0P5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hvXBAAAA3AAAAA8AAAAAAAAAAAAAAAAAmAIAAGRycy9kb3du&#10;cmV2LnhtbFBLBQYAAAAABAAEAPUAAACG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251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IqcAA&#10;AADcAAAADwAAAGRycy9kb3ducmV2LnhtbESPX2vCMBTF3wd+h3AF32bawsasRhGh4Ovq5vOlubbF&#10;5qY0sU2/vREGezycPz/O7hBMJ0YaXGtZQbpOQBBXVrdcK/i5FO9fIJxH1thZJgUzOTjsF287zLWd&#10;+JvG0tcijrDLUUHjfZ9L6aqGDLq17Ymjd7ODQR/lUEs94BTHTSezJPmUBluOhAZ7OjVU3cuHidzf&#10;8ZR2GyoevQ6Vvcy36RqkUqtlOG5BeAr+P/zXPmsF2UcKrzPxCM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TIqcAAAADcAAAADwAAAAAAAAAAAAAAAACYAgAAZHJzL2Rvd25y&#10;ZXYueG1sUEsFBgAAAAAEAAQA9QAAAIUDAAAAAA==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252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picYA&#10;AADcAAAADwAAAGRycy9kb3ducmV2LnhtbESPzWrDMBCE74W8g9hCbo1cg0txLYfml0ByqZ1Lb4u1&#10;td1aK2MpidOnjwKFHoeZ+YbJ5qPpxJkG11pW8DyLQBBXVrdcKziWm6dXEM4ja+wsk4IrOZjnk4cM&#10;U20v/EHnwtciQNilqKDxvk+ldFVDBt3M9sTB+7KDQR/kUEs94CXATSfjKHqRBlsOCw32tGyo+ilO&#10;RoFefV6TRXKo979uf1wcvsvldl0qNX0c399AeBr9f/ivvdMK4iSG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tpicYAAADc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3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iu8YA&#10;AADcAAAADwAAAGRycy9kb3ducmV2LnhtbESPQWvCQBSE74L/YXmCl1I3xlpKdBUVxUIvVXvx9sw+&#10;k2D2bciuJvrru4WCx2FmvmGm89aU4ka1KywrGA4iEMSp1QVnCn4Om9cPEM4jaywtk4I7OZjPup0p&#10;Jto2vKPb3mciQNglqCD3vkqkdGlOBt3AVsTBO9vaoA+yzqSusQlwU8o4it6lwYLDQo4VrXJKL/ur&#10;UdCu3tbb1J4OLw8/+oqPUVMsL99K9XvtYgLCU+uf4f/2p1YQj0f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siu8YAAADc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254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NOMUA&#10;AADcAAAADwAAAGRycy9kb3ducmV2LnhtbESPS2vDMBCE74X8B7GFXEoj17ShOFFCCA0ESg5Ne/Ft&#10;sdaP1FoZSfHj30eBQo/DzHzDrLejaUVPzjeWFbwsEhDEhdUNVwp+vg/P7yB8QNbYWiYFE3nYbmYP&#10;a8y0HfiL+nOoRISwz1BBHUKXSemLmgz6he2Io1daZzBE6SqpHQ4RblqZJslSGmw4LtTY0b6m4vd8&#10;NQqWn/l1V+Yknybv6fLhQmnyk1Lzx3G3AhFoDP/hv/ZRK0jfXuF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004xQAAANwAAAAPAAAAAAAAAAAAAAAAAJgCAABkcnMv&#10;ZG93bnJldi54bWxQSwUGAAAAAAQABAD1AAAAigMAAAAA&#10;" fillcolor="#a8d7e7" strokecolor="#8ed6ef [1300]" strokeweight="0"/>
                  <v:shape id="Freeform 255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KgMYA&#10;AADcAAAADwAAAGRycy9kb3ducmV2LnhtbESPQWvCQBSE70L/w/IKXqS+VFDa6CrF2qKCh9oeenxm&#10;n0lo9m3Irib+e1cQehxm5htmtuhspc7c+NKJhudhAoolc6aUXMPP98fTCygfSAxVTljDhT0s5g+9&#10;GaXGtfLF533IVYSIT0lDEUKdIvqsYEt+6GqW6B1dYylE2eRoGmoj3FY4SpIJWiolLhRU87Lg7G9/&#10;shoOrX0frPBzt9xlv6/d5rBFPG217j92b1NQgbvwH76310bDaDyG25l4BHB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cKgMYAAADc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56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9ksUA&#10;AADcAAAADwAAAGRycy9kb3ducmV2LnhtbESPzWrDMBCE74W8g9hAb40cQ0PqWA5xoBAIFPJz8HFr&#10;bWwTa2UsxXbfPioUehxm5hsm3U6mFQP1rrGsYLmIQBCXVjdcKbhePt/WIJxH1thaJgU/5GCbzV5S&#10;TLQd+UTD2VciQNglqKD2vkukdGVNBt3CdsTBu9neoA+yr6TucQxw08o4ilbSYMNhocaO9jWV9/PD&#10;KMgHdzFF8XFaD9+Hr/i4nLhocqVe59NuA8LT5P/Df+2DVhC/r+D3TDgCMn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D2SxQAAANwAAAAPAAAAAAAAAAAAAAAAAJgCAABkcnMv&#10;ZG93bnJldi54bWxQSwUGAAAAAAQABAD1AAAAig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257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118QA&#10;AADcAAAADwAAAGRycy9kb3ducmV2LnhtbESPQWvCQBSE74L/YXkFL6IblWpNXUWkBSk9VK33R/Y1&#10;Cc2+DXmrxn/vCoLHYWa+YRar1lXqTI2Ung2Mhgko4szbknMDv4fPwRsoCcgWK89k4EoCq2W3s8DU&#10;+gvv6LwPuYoQlhQNFCHUqdaSFeRQhr4mjt6fbxyGKJtc2wYvEe4qPU6SqXZYclwosKZNQdn//uQM&#10;JPNv2q77dfu1m06O+kPkZzYSY3ov7fodVKA2PMOP9tYaGL/O4H4mH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tdfEAAAA3A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258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hNL0A&#10;AADcAAAADwAAAGRycy9kb3ducmV2LnhtbERPTYvCMBC9L/gfwgje1lTBxa1GEUHwqq57HpqxLTaT&#10;0sQ2/nvnIHh8vO/1NrlG9dSF2rOB2TQDRVx4W3Np4O9y+F6CChHZYuOZDDwpwHYz+lpjbv3AJ+rP&#10;sVQSwiFHA1WMba51KCpyGKa+JRbu5juHUWBXatvhIOGu0fMs+9EOa5aGClvaV1Tczw8nvdd+P2t+&#10;6fBobSr85Xkb/pM2ZjJOuxWoSCl+xG/30RqYL2StnJEjoD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H5hNL0AAADcAAAADwAAAAAAAAAAAAAAAACYAgAAZHJzL2Rvd25yZXYu&#10;eG1sUEsFBgAAAAAEAAQA9QAAAIIDAAAAAA==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259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7+MYA&#10;AADcAAAADwAAAGRycy9kb3ducmV2LnhtbESPQWvCQBSE74L/YXmCN90opLSpm6C2SkEvGi+9PbKv&#10;Sdrs25BdNfbXdwuCx2FmvmEWWW8acaHO1ZYVzKYRCOLC6ppLBad8M3kG4TyyxsYyKbiRgywdDhaY&#10;aHvlA12OvhQBwi5BBZX3bSKlKyoy6Ka2JQ7el+0M+iC7UuoOrwFuGjmPoidpsOawUGFL64qKn+PZ&#10;KNBvn7d4Fe/L3a/bnVb773y9fc+VGo/65SsIT71/hO/tD61gHr/A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/7+MYAAADc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260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CocIA&#10;AADcAAAADwAAAGRycy9kb3ducmV2LnhtbERPy2oCMRTdC/5DuEJ3mtGF2NEo0geo0ILj6PoyufOw&#10;k5tpkur075tFweXhvFeb3rTiRs43lhVMJwkI4sLqhisF+el9vADhA7LG1jIp+CUPm/VwsMJU2zsf&#10;6ZaFSsQQ9ikqqEPoUil9UZNBP7EdceRK6wyGCF0ltcN7DDetnCXJXBpsODbU2NFLTcVX9mMUXJ7L&#10;1uW7z6yffpRv+9f8sDhfv5V6GvXbJYhAfXiI/907rWA2j/P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EKhwgAAANwAAAAPAAAAAAAAAAAAAAAAAJgCAABkcnMvZG93&#10;bnJldi54bWxQSwUGAAAAAAQABAD1AAAAhw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261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kHcMA&#10;AADcAAAADwAAAGRycy9kb3ducmV2LnhtbESPT4vCMBTE7wt+h/AEL4umeihSjSLiwoJ4WPXS26N5&#10;/aPNS0mi1m9vFgSPw8z8hlmue9OKOznfWFYwnSQgiAurG64UnE8/4zkIH5A1tpZJwZM8rFeDryVm&#10;2j74j+7HUIkIYZ+hgjqELpPSFzUZ9BPbEUevtM5giNJVUjt8RLhp5SxJUmmw4bhQY0fbmorr8WYU&#10;pPv8tilzkt9P7+myc6E0+UGp0bDfLEAE6sMn/G7/agWzdAr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AkHcMAAADcAAAADwAAAAAAAAAAAAAAAACYAgAAZHJzL2Rv&#10;d25yZXYueG1sUEsFBgAAAAAEAAQA9QAAAIgDAAAAAA==&#10;" fillcolor="#a8d7e7" strokecolor="#8ed6ef [1300]" strokeweight="0"/>
                  <v:shape id="Freeform 262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YScYA&#10;AADcAAAADwAAAGRycy9kb3ducmV2LnhtbESPQWvCQBSE7wX/w/IKvRR9aQ7SRlcp2ooKHrQePD6z&#10;r0lo9m3Irib9912h4HGYmW+Y6by3tbpy6ysnGl5GCSiW3JlKCg3Hr8/hKygfSAzVTljDL3uYzwYP&#10;U8qM62TP10MoVISIz0hDGUKTIfq8ZEt+5BqW6H271lKIsi3QtNRFuK0xTZIxWqokLpTU8KLk/Odw&#10;sRrOnV0+f+Bqt9jlp7d+c94iXrZaPz327xNQgftwD/+310ZDOk7hdiYeAZ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YScYAAADc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263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jQMQA&#10;AADcAAAADwAAAGRycy9kb3ducmV2LnhtbESPT2sCMRTE7wW/Q3iCt5pVQcrWKEVQPIld/4C3183r&#10;ZtnNy7KJGr99Uyj0OMzMb5jFKtpW3Kn3tWMFk3EGgrh0uuZKwem4eX0D4QOyxtYxKXiSh9Vy8LLA&#10;XLsHf9K9CJVIEPY5KjAhdLmUvjRk0Y9dR5y8b9dbDEn2ldQ9PhLctnKaZXNpsea0YLCjtaGyKW5W&#10;wfVYxHVs5GR7uZ4PX2aLe9+gUqNh/HgHESiG//Bfe6cVTOc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eI0DEAAAA3A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264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KS8UA&#10;AADcAAAADwAAAGRycy9kb3ducmV2LnhtbESPT2sCMRTE7wW/Q3hCbzWrbf2zNYq0FLz0sCp4fWxe&#10;dxc3L2uSuqmf3giFHoeZ+Q2zXEfTigs531hWMB5lIIhLqxuuFBz2n09zED4ga2wtk4Jf8rBeDR6W&#10;mGvbc0GXXahEgrDPUUEdQpdL6cuaDPqR7YiT922dwZCkq6R22Ce4aeUky6bSYMNpocaO3msqT7sf&#10;o6CIixNfY/h4PZ7P6L6ei37mo1KPw7h5AxEohv/wX3urFUymL3A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0pLxQAAANwAAAAPAAAAAAAAAAAAAAAAAJgCAABkcnMv&#10;ZG93bnJldi54bWxQSwUGAAAAAAQABAD1AAAAigMAAAAA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265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VG8MA&#10;AADcAAAADwAAAGRycy9kb3ducmV2LnhtbESPT4vCMBDF7wt+hzDC3tbUspalGkWEXfbqn8Meh2Zs&#10;is2kTaKt334jCB4fb97vzVttRtuKG/nQOFYwn2UgiCunG64VnI7fH18gQkTW2DomBXcKsFlP3lZY&#10;ajfwnm6HWIsE4VCiAhNjV0oZKkMWw8x1xMk7O28xJulrqT0OCW5bmWdZIS02nBoMdrQzVF0OV5ve&#10;6O/nSz8Yk3fXn6L3iz8fw6dS79NxuwQRaYyv42f6VyvIiwU8xiQC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VG8MAAADcAAAADwAAAAAAAAAAAAAAAACYAgAAZHJzL2Rv&#10;d25yZXYueG1sUEsFBgAAAAAEAAQA9QAAAIgDAAAAAA=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66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lN8UA&#10;AADcAAAADwAAAGRycy9kb3ducmV2LnhtbESPT4vCMBTE74LfITxhb5quYJGuUfy7CHpZ62Vvj+Zt&#10;W7d5KU3U6qc3guBxmJnfMJNZaypxocaVlhV8DiIQxJnVJecKjummPwbhPLLGyjIpuJGD2bTbmWCi&#10;7ZV/6HLwuQgQdgkqKLyvEyldVpBBN7A1cfD+bGPQB9nkUjd4DXBTyWEUxdJgyWGhwJqWBWX/h7NR&#10;oFe/t9FitM93d7c7LvandPm9TpX66LXzLxCeWv8Ov9pbrWAY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KU3xQAAANwAAAAPAAAAAAAAAAAAAAAAAJgCAABkcnMv&#10;ZG93bnJldi54bWxQSwUGAAAAAAQABAD1AAAAigMAAAAA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67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a1cYA&#10;AADcAAAADwAAAGRycy9kb3ducmV2LnhtbESPT2sCMRTE7wW/Q3iCN83qwerWKNIq2EILXbc9PzZv&#10;/9TNy5qkuv32TUHocZiZ3zCrTW9acSHnG8sKppMEBHFhdcOVgvy4Hy9A+ICssbVMCn7Iw2Y9uFth&#10;qu2V3+mShUpECPsUFdQhdKmUvqjJoJ/Yjjh6pXUGQ5SuktrhNcJNK2dJMpcGG44LNXb0WFNxyr6N&#10;gs9l2br88Jb109dy9/yUvyw+vs5KjYb99gFEoD78h2/tg1Ywm9/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3a1cYAAADc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268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NgMEA&#10;AADcAAAADwAAAGRycy9kb3ducmV2LnhtbERPu2rDMBTdA/0HcQtdQiPXgwluZGNKC4XSoUkWbxfr&#10;+pFYV0aSE/vvq6HQ8XDeh3Ixo7iR84NlBS+7BARxY/XAnYLz6eN5D8IHZI2jZVKwkoeyeNgcMNf2&#10;zj90O4ZOxBD2OSroQ5hyKX3Tk0G/sxNx5FrrDIYIXSe1w3sMN6NMkySTBgeODT1O9NZTcz3ORkH2&#10;Vc9VW5Pcrt7T5d2F1tTfSj09LtUriEBL+Bf/uT+1gjSL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KjYDBAAAA3AAAAA8AAAAAAAAAAAAAAAAAmAIAAGRycy9kb3du&#10;cmV2LnhtbFBLBQYAAAAABAAEAPUAAACGAwAAAAA=&#10;" fillcolor="#a8d7e7" strokecolor="#8ed6ef [1300]" strokeweight="0"/>
                  <v:shape id="Freeform 269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KOMYA&#10;AADcAAAADwAAAGRycy9kb3ducmV2LnhtbESPQWvCQBSE7wX/w/IKvZT6ogdpUlcpasUKHtQeenxm&#10;X5PQ7NuQXU38926h4HGYmW+Y6by3tbpw6ysnGkbDBBRL7kwlhYav48fLKygfSAzVTljDlT3MZ4OH&#10;KWXGdbLnyyEUKkLEZ6ShDKHJEH1esiU/dA1L9H5caylE2RZoWuoi3NY4TpIJWqokLpTU8KLk/Pdw&#10;thpOnV0+r3C9W+zy77T/PG0Rz1utnx779zdQgftwD/+3N0bDeJLC35l4BHB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bKOMYAAADc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70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778MA&#10;AADcAAAADwAAAGRycy9kb3ducmV2LnhtbERPTWsCMRC9C/0PYQpeRLN6UNkapRRKeymtqyDexs24&#10;WdxM1iTq+u+bg+Dx8b4Xq8424ko+1I4VjEcZCOLS6ZorBdvN53AOIkRkjY1jUnCnAKvlS2+BuXY3&#10;XtO1iJVIIRxyVGBibHMpQ2nIYhi5ljhxR+ctxgR9JbXHWwq3jZxk2VRarDk1GGzpw1B5Ki5Wgdyc&#10;v+7e/P7tB8fdz8FP68NpXSjVf+3e30BE6uJT/HB/awWTWZqf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778MAAADcAAAADwAAAAAAAAAAAAAAAACYAgAAZHJzL2Rv&#10;d25yZXYueG1sUEsFBgAAAAAEAAQA9QAAAIgDAAAAAA==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271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X/cUA&#10;AADcAAAADwAAAGRycy9kb3ducmV2LnhtbESPT0sDMRTE70K/Q3iCN5vdHqysTUstKAr2YP/g9XXz&#10;ulm6eVmSZ7t+eyMIPQ4z8xtmthh8p84UUxvYQDkuQBHXwbbcGNhtX+4fQSVBttgFJgM/lGAxH93M&#10;sLLhwp903kijMoRThQacSF9pnWpHHtM49MTZO4boUbKMjbYRLxnuOz0pigftseW84LCnlaP6tPn2&#10;Bk7uWb7s9MM2u/flq9vH9UHKtTF3t8PyCZTQINfwf/vNGphMS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Bf9xQAAANwAAAAPAAAAAAAAAAAAAAAAAJgCAABkcnMv&#10;ZG93bnJldi54bWxQSwUGAAAAAAQABAD1AAAAigMAAAAA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272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tzsQA&#10;AADcAAAADwAAAGRycy9kb3ducmV2LnhtbESPQWvCQBSE70L/w/IKvemmKaikriIFRU9itO31kX1N&#10;QrNvl+wao7/eFQSPw8x8w8wWvWlER62vLSt4HyUgiAuray4VHA+r4RSED8gaG8uk4EIeFvOXwQwz&#10;bc+8py4PpYgQ9hkqqEJwmZS+qMigH1lHHL0/2xoMUbal1C2eI9w0Mk2SsTRYc1yo0NFXRcV/fjIK&#10;flyz+l7/TqZaX1P3sex3m3zbKfX22i8/QQTqwzP8aG+0gnSS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7c7EAAAA3AAAAA8AAAAAAAAAAAAAAAAAmAIAAGRycy9k&#10;b3ducmV2LnhtbFBLBQYAAAAABAAEAPUAAACJ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273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x2MUA&#10;AADcAAAADwAAAGRycy9kb3ducmV2LnhtbESPQWvCQBSE7wX/w/KE3uomFtSmriK2ag8iVL309sg+&#10;k2D2bdhdY/TXd4VCj8PMfMNM552pRUvOV5YVpIMEBHFudcWFguNh9TIB4QOyxtoyKbiRh/ms9zTF&#10;TNsrf1O7D4WIEPYZKihDaDIpfV6SQT+wDXH0TtYZDFG6QmqH1wg3tRwmyUgarDgulNjQsqT8vL8Y&#10;BdXdrVf6ozV2k275Zxfqz/YtVeq53y3eQQTqwn/4r/2lFQzHr/A4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fHYxQAAANwAAAAPAAAAAAAAAAAAAAAAAJgCAABkcnMv&#10;ZG93bnJldi54bWxQSwUGAAAAAAQABAD1AAAAig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274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yd8UA&#10;AADcAAAADwAAAGRycy9kb3ducmV2LnhtbESP3WrCQBSE7wu+w3IEb0rdGKRK6ir+IIgUQSv29pA9&#10;JsHs2ZBd4/btu0Khl8PMfMPMFsHUoqPWVZYVjIYJCOLc6ooLBeev7dsUhPPIGmvLpOCHHCzmvZcZ&#10;Zto++EjdyRciQthlqKD0vsmkdHlJBt3QNsTRu9rWoI+yLaRu8RHhppZpkrxLgxXHhRIbWpeU3053&#10;o8Cln99hJfeHS8evTTWVq83OBqUG/bD8AOEp+P/wX3unFaSTM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zJ3xQAAANwAAAAPAAAAAAAAAAAAAAAAAJgCAABkcnMv&#10;ZG93bnJldi54bWxQSwUGAAAAAAQABAD1AAAAig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275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0w8MA&#10;AADcAAAADwAAAGRycy9kb3ducmV2LnhtbESPzYoCMRCE78K+Q+gFL6KZFdRlNIosCoLsQd3L3JpJ&#10;z49OOkMSdXx7Iyx4LKrqK2qx6kwjbuR8bVnB1ygBQZxbXXOp4O+0HX6D8AFZY2OZFDzIw2r50Vtg&#10;qu2dD3Q7hlJECPsUFVQhtKmUPq/IoB/Zljh6hXUGQ5SulNrhPcJNI8dJMpUGa44LFbb0U1F+OV6N&#10;guk+u66LjOTg4T2dNy4UJvtVqv/ZrecgAnXhHf5v77SC8WwC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K0w8MAAADcAAAADwAAAAAAAAAAAAAAAACYAgAAZHJzL2Rv&#10;d25yZXYueG1sUEsFBgAAAAAEAAQA9QAAAIgDAAAAAA==&#10;" fillcolor="#a8d7e7" strokecolor="#8ed6ef [1300]" strokeweight="0"/>
                  <v:shape id="Freeform 276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Jm8QA&#10;AADcAAAADwAAAGRycy9kb3ducmV2LnhtbESPQWvCQBSE74L/YXlCL1I35qCSuopaCiJFUIteH9nX&#10;JJh9G7LbuP77riB4HGbmG2a+DKYWHbWusqxgPEpAEOdWV1wo+Dl9vc9AOI+ssbZMCu7kYLno9+aY&#10;aXvjA3VHX4gIYZehgtL7JpPS5SUZdCPbEEfv17YGfZRtIXWLtwg3tUyTZCINVhwXSmxoU1J+Pf4Z&#10;BS79voS13O3PHQ+baibXn1sblHobhNUHCE/Bv8LP9lYrSKcT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CZvEAAAA3A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277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QAsYA&#10;AADcAAAADwAAAGRycy9kb3ducmV2LnhtbESPT2sCMRTE7wW/Q3hCbzW7FqusRrEtgi304J+D3h6b&#10;52Zx87Imqa7fvikUehxm5jfMbNHZRlzJh9qxgnyQgSAuna65UrDfrZ4mIEJE1tg4JgV3CrCY9x5m&#10;WGh34w1dt7ESCcKhQAUmxraQMpSGLIaBa4mTd3LeYkzSV1J7vCW4beQwy16kxZrTgsGW3gyV5+23&#10;VYD2a/Nq3v2l0vnHYXRsLuf8+VOpx363nIKI1MX/8F97rRUMx2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LQAsYAAADcAAAADwAAAAAAAAAAAAAAAACYAgAAZHJz&#10;L2Rvd25yZXYueG1sUEsFBgAAAAAEAAQA9QAAAIsDAAAAAA=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278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Gz78A&#10;AADcAAAADwAAAGRycy9kb3ducmV2LnhtbERPzYrCMBC+C75DGGFvmjaFrlSjiCAsCIKuDzA0Y1Ns&#10;JqWJ2vXpN4eFPX58/+vt6DrxpCG0njXkiwwEce1Ny42G6/dhvgQRIrLBzjNp+KEA2810ssbK+Bef&#10;6XmJjUghHCrUYGPsKylDbclhWPieOHE3PziMCQ6NNAO+UrjrpMqyUjpsOTVY7Glvqb5fHk5Dqc65&#10;UsU1L0/F8o2nAjN7RK0/ZuNuBSLSGP/Ff+4vo0F9prXpTDo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CEbPvwAAANw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279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ScsYA&#10;AADcAAAADwAAAGRycy9kb3ducmV2LnhtbESPQWsCMRSE7wX/Q3iCl1Kz9aB2NYoUxF5KdRVKb8/N&#10;c7O4eVmTVNd/3xQKPQ4z8w0zX3a2EVfyoXas4HmYgSAuna65UnDYr5+mIEJE1tg4JgV3CrBc9B7m&#10;mGt34x1di1iJBOGQowITY5tLGUpDFsPQtcTJOzlvMSbpK6k93hLcNnKUZWNpsea0YLClV0Plufi2&#10;CuT+srl787H9ejx9vh/9uD6ed4VSg363moGI1MX/8F/7TSsYTV7g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zScsYAAADcAAAADwAAAAAAAAAAAAAAAACYAgAAZHJz&#10;L2Rvd25yZXYueG1sUEsFBgAAAAAEAAQA9QAAAIs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280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CQcEA&#10;AADcAAAADwAAAGRycy9kb3ducmV2LnhtbERPS2sCMRC+F/ofwhS81awerGyNYgstFerBF72Om3Gz&#10;uJksyVTXf98cCh4/vvds0ftWXSimJrCB0bAARVwF23BtYL/7eJ6CSoJssQ1MBm6UYDF/fJhhacOV&#10;N3TZSq1yCKcSDTiRrtQ6VY48pmHoiDN3CtGjZBhrbSNec7hv9bgoJtpjw7nBYUfvjqrz9tcbOLs3&#10;+bEv37ber5af7hDXRxmtjRk89ctXUEK93MX/7i9rYDzN8/OZfAT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wkHBAAAA3AAAAA8AAAAAAAAAAAAAAAAAmAIAAGRycy9kb3du&#10;cmV2LnhtbFBLBQYAAAAABAAEAPUAAACG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281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DnsUA&#10;AADcAAAADwAAAGRycy9kb3ducmV2LnhtbESPQWvCQBSE74L/YXlCb83GFGyIriIFiz2JadXrI/ua&#10;hGbfLtltTPvr3ULB4zAz3zCrzWg6MVDvW8sK5kkKgriyuuVawcf77jEH4QOyxs4yKfghD5v1dLLC&#10;QtsrH2koQy0ihH2BCpoQXCGlrxoy6BPriKP3aXuDIcq+lrrHa4SbTmZpupAGW44LDTp6aaj6Kr+N&#10;grPrdqfXy3Ou9W/mnrbjYV++DUo9zMbtEkSgMdzD/+29VpDl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gOexQAAANwAAAAPAAAAAAAAAAAAAAAAAJgCAABkcnMv&#10;ZG93bnJldi54bWxQSwUGAAAAAAQABAD1AAAAigMAAAAA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282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kZMUA&#10;AADcAAAADwAAAGRycy9kb3ducmV2LnhtbESPQWvCQBSE74X+h+UVequb5FA0ugZR0/YgQtWLt0f2&#10;mQSzb8PuNqb99W6h0OMwM98wi2I0nRjI+daygnSSgCCurG65VnA6li9TED4ga+wsk4Jv8lAsHx8W&#10;mGt7408aDqEWEcI+RwVNCH0upa8aMugntieO3sU6gyFKV0vt8BbhppNZkrxKgy3HhQZ7WjdUXQ9f&#10;RkH7495KvRmMfU93fN6HbjvMUqWen8bVHESgMfyH/9ofWkE2zeD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CRkxQAAANwAAAAPAAAAAAAAAAAAAAAAAJgCAABkcnMv&#10;ZG93bnJldi54bWxQSwUGAAAAAAQABAD1AAAAig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283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0Rb4A&#10;AADcAAAADwAAAGRycy9kb3ducmV2LnhtbESPzQrCMBCE74LvEFbwpqlVpFSjiCJ49ecB1mZtq82m&#10;NFGrT28EweMwM98w82VrKvGgxpWWFYyGEQjizOqScwWn43aQgHAeWWNlmRS8yMFy0e3MMdX2yXt6&#10;HHwuAoRdigoK7+tUSpcVZNANbU0cvIttDPogm1zqBp8BbioZR9FUGiw5LBRY07qg7Ha4GwW0wcna&#10;7k43sm/ONtdxco/PiVL9XruagfDU+n/4195pBXEy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CNEW+AAAA3A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284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hf8UA&#10;AADcAAAADwAAAGRycy9kb3ducmV2LnhtbESPzWrDMBCE74W+g9hCL6WRa4IxbpQQSguFkEOcXHxb&#10;rPVPa62MpCT220eFQo7DzHzDrDaTGcSFnO8tK3hbJCCIa6t7bhWcjl+vOQgfkDUOlknBTB4268eH&#10;FRbaXvlAlzK0IkLYF6igC2EspPR1Rwb9wo7E0WusMxiidK3UDq8RbgaZJkkmDfYcFzoc6aOj+rc8&#10;GwXZrjpvm4rky+w9/Xy60Jhqr9Tz07R9BxFoCvfwf/tbK0jzJ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2F/xQAAANwAAAAPAAAAAAAAAAAAAAAAAJgCAABkcnMv&#10;ZG93bnJldi54bWxQSwUGAAAAAAQABAD1AAAAigMAAAAA&#10;" fillcolor="#a8d7e7" strokecolor="#8ed6ef [1300]" strokeweight="0"/>
                  <v:shape id="Freeform 285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W3cMA&#10;AADcAAAADwAAAGRycy9kb3ducmV2LnhtbESPwWrDMBBE74X+g9hCb42cQEpwo4TG0GDIocRO74u1&#10;tU2slZFU2/XXR4VCjsPMvGG2+8l0YiDnW8sKlosEBHFldcu1gkv58bIB4QOyxs4yKfglD/vd48MW&#10;U21HPtNQhFpECPsUFTQh9KmUvmrIoF/Ynjh639YZDFG6WmqHY4SbTq6S5FUabDkuNNhT1lB1LX5M&#10;pFT19ZR99uVRHvJh/nI8Y8ZKPT9N728gAk3hHv5v51rBarOGvzPx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8W3cMAAADcAAAADwAAAAAAAAAAAAAAAACYAgAAZHJzL2Rv&#10;d25yZXYueG1sUEsFBgAAAAAEAAQA9QAAAIg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286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5vMUA&#10;AADcAAAADwAAAGRycy9kb3ducmV2LnhtbESPQWvCQBSE7wX/w/IEL0U3zUFC6iaoRRAphUap10f2&#10;NQnNvg3ZNW7/fbdQ6HGYmW+YTRlMLyYaXWdZwdMqAUFcW91xo+ByPiwzEM4ja+wtk4JvclAWs4cN&#10;5tre+Z2myjciQtjlqKD1fsildHVLBt3KDsTR+7SjQR/l2Eg94j3CTS/TJFlLgx3HhRYH2rdUf1U3&#10;o8Clr9ewk6e3j4kfhy6Tu5ejDUot5mH7DMJT8P/hv/ZRK0izN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Hm8xQAAANwAAAAPAAAAAAAAAAAAAAAAAJgCAABkcnMv&#10;ZG93bnJldi54bWxQSwUGAAAAAAQABAD1AAAAigM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287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/CMUA&#10;AADcAAAADwAAAGRycy9kb3ducmV2LnhtbESPT2vCQBTE7wW/w/IEL6VumkMqqauIWBBKD6a95PbI&#10;vvzR7Nuwu2ry7bsFocdhZn7DrLej6cWNnO8sK3hdJiCIK6s7bhT8fH+8rED4gKyxt0wKJvKw3cye&#10;1phre+cT3YrQiAhhn6OCNoQhl9JXLRn0SzsQR6+2zmCI0jVSO7xHuOllmiSZNNhxXGhxoH1L1aW4&#10;GgXZZ3nd1SXJ58l7Oh9cqE35pdRiPu7eQQQaw3/40T5qBenqD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f8IxQAAANwAAAAPAAAAAAAAAAAAAAAAAJgCAABkcnMv&#10;ZG93bnJldi54bWxQSwUGAAAAAAQABAD1AAAAigMAAAAA&#10;" fillcolor="#a8d7e7" strokecolor="#8ed6ef [1300]" strokeweight="0"/>
                  <v:shape id="Freeform 288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26L8A&#10;AADcAAAADwAAAGRycy9kb3ducmV2LnhtbERPzYrCMBC+C75DGMGbpk2hlGqURVhYWBB0fYChGZuy&#10;zaQ0Ubs+vTkIe/z4/rf7yfXiTmPoPGvI1xkI4sabjlsNl5/PVQUiRGSDvWfS8EcB9rv5bIu18Q8+&#10;0f0cW5FCONSowcY41FKGxpLDsPYDceKufnQYExxbaUZ8pHDXS5VlpXTYcWqwONDBUvN7vjkNpTrl&#10;ShWXvDwW1ROPBWb2G7VeLqaPDYhIU/wXv91fRoOq0tp0Jh0B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3TbovwAAANw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289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jyMQA&#10;AADcAAAADwAAAGRycy9kb3ducmV2LnhtbESPQWvCQBSE7wX/w/IEb3WjYNHUVbRQ8FAoNQoeX7PP&#10;JG32bdh9avrvu4WCx2FmvmGW69616kohNp4NTMYZKOLS24YrA4fi9XEOKgqyxdYzGfihCOvV4GGJ&#10;ufU3/qDrXiqVIBxzNFCLdLnWsazJYRz7jjh5Zx8cSpKh0jbgLcFdq6dZ9qQdNpwWauzopabye39x&#10;BsJxNnHtW/h8LwrNZ/8lp8VWjBkN+80zKKFe7uH/9s4amM4X8Hc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Y8jEAAAA3A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290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AwsQA&#10;AADcAAAADwAAAGRycy9kb3ducmV2LnhtbERPz2vCMBS+C/4P4Qm7aToHMqtR3MZG8TC0Doa3R/Ns&#10;O5uXkmS2+tcvh4HHj+/3ct2bRlzI+dqygsdJAoK4sLrmUsHX4X38DMIHZI2NZVJwJQ/r1XCwxFTb&#10;jvd0yUMpYgj7FBVUIbSplL6oyKCf2JY4cifrDIYIXSm1wy6Gm0ZOk2QmDdYcGyps6bWi4pz/GgXn&#10;Nzf/+MmPWbb5frqdtkW3+3wplXoY9ZsFiEB9uIv/3ZlWMJ3H+fF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QMLEAAAA3AAAAA8AAAAAAAAAAAAAAAAAmAIAAGRycy9k&#10;b3ducmV2LnhtbFBLBQYAAAAABAAEAPUAAACJ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291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uJsUA&#10;AADcAAAADwAAAGRycy9kb3ducmV2LnhtbESPT4vCMBTE74LfITxhL7KmevBP1yiLsOCKIK178fZo&#10;nm3Z5qUkUeu3N4LgcZiZ3zDLdWcacSXna8sKxqMEBHFhdc2lgr/jz+cchA/IGhvLpOBOHtarfm+J&#10;qbY3zuiah1JECPsUFVQhtKmUvqjIoB/Zljh6Z+sMhihdKbXDW4SbRk6SZCoN1hwXKmxpU1Hxn1+M&#10;guZw7ub7fOYy+bsxWg5Pp8WuVepj0H1/gQjUhXf41d5qBZPFG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O4mxQAAANwAAAAPAAAAAAAAAAAAAAAAAJgCAABkcnMv&#10;ZG93bnJldi54bWxQSwUGAAAAAAQABAD1AAAAigMAAAAA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292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yucQA&#10;AADcAAAADwAAAGRycy9kb3ducmV2LnhtbESPQWvCQBSE74L/YXmCN90kB9HoKqWtrQcRtL14e2Rf&#10;k9Ds27C7jam/3hUEj8PMfMOsNr1pREfO15YVpNMEBHFhdc2lgu+v7WQOwgdkjY1lUvBPHjbr4WCF&#10;ubYXPlJ3CqWIEPY5KqhCaHMpfVGRQT+1LXH0fqwzGKJ0pdQOLxFuGpklyUwarDkuVNjSa0XF7+nP&#10;KKiv7mOr3zpjP9M9nw+hee8WqVLjUf+yBBGoD8/wo73TCrJFB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srnEAAAA3A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293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6gMcA&#10;AADcAAAADwAAAGRycy9kb3ducmV2LnhtbESPQWvCQBSE7wX/w/IKvRTdqFA1zSpaaBV6kGiEHl+y&#10;r0kw+zZkV03/fVco9DjMzDdMsupNI67UudqygvEoAkFcWF1zqSA7vg/nIJxH1thYJgU/5GC1HDwk&#10;GGt745SuB1+KAGEXo4LK+zaW0hUVGXQj2xIH79t2Bn2QXSl1h7cAN42cRNGLNFhzWKiwpbeKivPh&#10;YhR87J/1F2ZpnmWnyzZa7z9z3MyUenrs168gPPX+P/zX3mkFk8UU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+oDHAAAA3AAAAA8AAAAAAAAAAAAAAAAAmAIAAGRy&#10;cy9kb3ducmV2LnhtbFBLBQYAAAAABAAEAPUAAACMAw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294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3osMA&#10;AADcAAAADwAAAGRycy9kb3ducmV2LnhtbESPzYoCMRCE78K+Q+gFL6KZFRF3NIosCoLsQd3L3JpJ&#10;z49OOkMSdXx7Iyx4LKrqK2qx6kwjbuR8bVnB1ygBQZxbXXOp4O+0Hc5A+ICssbFMCh7kYbX86C0w&#10;1fbOB7odQykihH2KCqoQ2lRKn1dk0I9sSxy9wjqDIUpXSu3wHuGmkeMkmUqDNceFClv6qSi/HK9G&#10;wXSfXddFRnLw8J7OGxcKk/0q1f/s1nMQgbrwDv+3d1rB+HsC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3osMAAADcAAAADwAAAAAAAAAAAAAAAACYAgAAZHJzL2Rv&#10;d25yZXYueG1sUEsFBgAAAAAEAAQA9QAAAIgDAAAAAA==&#10;" fillcolor="#a8d7e7" strokecolor="#8ed6ef [1300]" strokeweight="0"/>
                  <v:shape id="Freeform 295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3BMUA&#10;AADcAAAADwAAAGRycy9kb3ducmV2LnhtbESPX2sCMRDE3wW/Q1ihbzWn0H9Xo6jQ0oI+1Fr6ur1s&#10;L4eXzZFs9frtG6Hg4zAzv2Fmi9636kgxNYENTMYFKOIq2IZrA/v3p+t7UEmQLbaBycAvJVjMh4MZ&#10;ljac+I2OO6lVhnAq0YAT6UqtU+XIYxqHjjh73yF6lCxjrW3EU4b7Vk+L4lZ7bDgvOOxo7ag67H68&#10;gYNbyae929h6/7p8dh9x+yWTrTFXo375CEqol0v4v/1iDUwfbuB8Jh8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/cExQAAANwAAAAPAAAAAAAAAAAAAAAAAJgCAABkcnMv&#10;ZG93bnJldi54bWxQSwUGAAAAAAQABAD1AAAAigMAAAAA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296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PbsQA&#10;AADcAAAADwAAAGRycy9kb3ducmV2LnhtbESPQWsCMRSE7wX/Q3hCbzWrhUVXo4jQYqEXtYd6e27e&#10;bhY3L8smavrvG0HwOMzMN8xiFW0rrtT7xrGC8SgDQVw63XCt4Ofw8TYF4QOyxtYxKfgjD6vl4GWB&#10;hXY33tF1H2qRIOwLVGBC6AopfWnIoh+5jjh5lesthiT7WuoebwluWznJslxabDgtGOxoY6g87y9W&#10;wfvsuzHHqT39flVjd/isos3yqNTrMK7nIALF8Aw/2lutYDLL4X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j27EAAAA3AAAAA8AAAAAAAAAAAAAAAAAmAIAAGRycy9k&#10;b3ducmV2LnhtbFBLBQYAAAAABAAEAPUAAACJAwAAAAA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297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duMcA&#10;AADcAAAADwAAAGRycy9kb3ducmV2LnhtbESPT2vCQBTE7wW/w/KEXkQ3FfFPdJWirYjgwagHb4/s&#10;Mwlm34bsVqOfvlsQehxm5jfMbNGYUtyodoVlBR+9CARxanXBmYLj4bs7BuE8ssbSMil4kIPFvPU2&#10;w1jbO+/plvhMBAi7GBXk3lexlC7NyaDr2Yo4eBdbG/RB1pnUNd4D3JSyH0VDabDgsJBjRcuc0mvy&#10;YxSYr9V5rDtZsh6uJ8/t47TrXAZaqfd28zkF4anx/+FXe6MV9Ccj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QXbjHAAAA3AAAAA8AAAAAAAAAAAAAAAAAmAIAAGRy&#10;cy9kb3ducmV2LnhtbFBLBQYAAAAABAAEAPUAAACMAwAAAAA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298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gNcAA&#10;AADcAAAADwAAAGRycy9kb3ducmV2LnhtbERPy4rCMBTdD/gP4QqzG9OmULQaZRAEYUDw8QGX5tqU&#10;aW5KE7X69ZPFgMvDea82o+vEnYbQetaQzzIQxLU3LTcaLufd1xxEiMgGO8+k4UkBNuvJxwor4x98&#10;pPspNiKFcKhQg42xr6QMtSWHYeZ74sRd/eAwJjg00gz4SOGukyrLSumw5dRgsaetpfr3dHMaSnXM&#10;lSoueXko5i88FJjZH9T6czp+L0FEGuNb/O/eGw1qkdamM+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SgNcAAAADc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299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9AcUA&#10;AADcAAAADwAAAGRycy9kb3ducmV2LnhtbESPQWsCMRSE70L/Q3iF3jSrh1a3RrGFFgv1oLX0+rp5&#10;3SxuXpbkqdt/3xQEj8PMfMPMl71v1YliagIbGI8KUMRVsA3XBvYfL8MpqCTIFtvAZOCXEiwXN4M5&#10;ljaceUunndQqQziVaMCJdKXWqXLkMY1CR5y9nxA9Spax1jbiOcN9qydFca89NpwXHHb07Kg67I7e&#10;wME9yZd9eLf1/m316j7j5lvGG2PubvvVIyihXq7hS3ttDUxmM/g/k4+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v0BxQAAANwAAAAPAAAAAAAAAAAAAAAAAJgCAABkcnMv&#10;ZG93bnJldi54bWxQSwUGAAAAAAQABAD1AAAAigMAAAAA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300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RQMIA&#10;AADcAAAADwAAAGRycy9kb3ducmV2LnhtbERPz2vCMBS+D/wfwhN2m6nKilajyGBQ2Gnag94ezWtT&#10;bF5Kkmm3v345CB4/vt/b/Wh7cSMfOscK5rMMBHHtdMetgur0+bYCESKyxt4xKfilAPvd5GWLhXZ3&#10;/qbbMbYihXAoUIGJcSikDLUhi2HmBuLENc5bjAn6VmqP9xRue7nIslxa7Dg1GBzow1B9Pf5YBaew&#10;KNcXU8rz+986X/qvJq9WjVKv0/GwARFpjE/xw11qBcsszU9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5FAwgAAANwAAAAPAAAAAAAAAAAAAAAAAJgCAABkcnMvZG93&#10;bnJldi54bWxQSwUGAAAAAAQABAD1AAAAhwMAAAAA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301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TssIA&#10;AADcAAAADwAAAGRycy9kb3ducmV2LnhtbESP3YrCMBSE74V9h3AW9k6TtlCkGmVZEBYEwZ8HODTH&#10;pticlCZq16ffCIKXw8x8wyzXo+vEjYbQetaQzRQI4tqblhsNp+NmOgcRIrLBzjNp+KMA69XHZImV&#10;8Xfe0+0QG5EgHCrUYGPsKylDbclhmPmeOHlnPziMSQ6NNAPeE9x1MleqlA5bTgsWe/qxVF8OV6eh&#10;zPdZnhenrNwV8wfuClR2i1p/fY7fCxCRxvgOv9q/RkOhMn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ZOywgAAANw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302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1asUA&#10;AADcAAAADwAAAGRycy9kb3ducmV2LnhtbESPQWsCMRSE70L/Q3iF3mpWBVu2RrGFikI9aC29vm5e&#10;N4ublyV51fXfN4WCx2FmvmFmi9636kQxNYENjIYFKOIq2IZrA4f31/tHUEmQLbaBycCFEizmN4MZ&#10;ljaceUenvdQqQziVaMCJdKXWqXLkMQ1DR5y97xA9Spax1jbiOcN9q8dFMdUeG84LDjt6cVQd9z/e&#10;wNE9y6d9eLP1YbNcuY+4/ZLR1pi72375BEqol2v4v722BibFGP7O5CO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VqxQAAANwAAAAPAAAAAAAAAAAAAAAAAJgCAABkcnMv&#10;ZG93bnJldi54bWxQSwUGAAAAAAQABAD1AAAAigMAAAAA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303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xD8QA&#10;AADcAAAADwAAAGRycy9kb3ducmV2LnhtbESPQWsCMRSE7wX/Q3hCL6LZKmhdjSKlgogHteL5sXnd&#10;LN28LJsY139vCoUeh5n5hlmuO1uLSK2vHCt4G2UgiAunKy4VXL62w3cQPiBrrB2Tggd5WK96L0vM&#10;tbvzieI5lCJB2OeowITQ5FL6wpBFP3INcfK+XWsxJNmWUrd4T3Bby3GWTaXFitOCwYY+DBU/55tV&#10;EMfXWMz228/pYMPxekR9uJm5Uq/9brMAEagL/+G/9k4rmGQT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8Q/EAAAA3A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304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wKsIA&#10;AADcAAAADwAAAGRycy9kb3ducmV2LnhtbESP0YrCMBRE3xf8h3AF39ak7VKka5RFEARB0PUDLs3d&#10;pmxzU5qo1a83wsI+DjNzhlmuR9eJKw2h9awhmysQxLU3LTcazt/b9wWIEJENdp5Jw50CrFeTtyVW&#10;xt/4SNdTbESCcKhQg42xr6QMtSWHYe574uT9+MFhTHJopBnwluCuk7lSpXTYclqw2NPGUv17ujgN&#10;ZX7M8rw4Z+WhWDzwUKCye9R6Nh2/PkFEGuN/+K+9MxoK9QGv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jAqwgAAANw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305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tHsUA&#10;AADcAAAADwAAAGRycy9kb3ducmV2LnhtbESPQUsDMRSE74L/ITzBm822pSpr01ILFQv2YK14fW6e&#10;m6WblyV5ttt/3wgFj8PMfMNM571v1YFiagIbGA4KUMRVsA3XBnYfq7tHUEmQLbaBycCJEsxn11dT&#10;LG048jsdtlKrDOFUogEn0pVap8qRxzQIHXH2fkL0KFnGWtuIxwz3rR4Vxb322HBecNjR0lG13/56&#10;A3v3LF/24c3Wu/XixX3GzbcMN8bc3vSLJ1BCvfyHL+1Xa2BcTODvTD4Ce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G0exQAAANw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306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Sl8QA&#10;AADcAAAADwAAAGRycy9kb3ducmV2LnhtbESPQWsCMRSE74X+h/AEL6Vmq7CtW6OIKIj00Frx/Ni8&#10;bhY3L8smxvXfG0HocZiZb5jZoreNiNT52rGCt1EGgrh0uuZKweF38/oBwgdkjY1jUnAlD4v589MM&#10;C+0u/ENxHyqRIOwLVGBCaAspfWnIoh+5ljh5f66zGJLsKqk7vCS4beQ4y3Jpsea0YLCllaHytD9b&#10;BXF8jOX7brPOX5Ycj9+ov85mqtRw0C8/QQTqw3/40d5qBZMs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UpfEAAAA3AAAAA8AAAAAAAAAAAAAAAAAmAIAAGRycy9k&#10;b3ducmV2LnhtbFBLBQYAAAAABAAEAPUAAACJAwAAAAA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307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AUMUA&#10;AADcAAAADwAAAGRycy9kb3ducmV2LnhtbESPW2sCMRSE3wv+h3CEvtWstt5Wo5RCsW9SL4hvh+S4&#10;WdycrJtUt/++EYQ+DjPzDTNftq4SV2pC6VlBv5eBINbelFwo2G0/XyYgQkQ2WHkmBb8UYLnoPM0x&#10;N/7G33TdxEIkCIccFdgY61zKoC05DD1fEyfv5BuHMcmmkKbBW4K7Sg6ybCQdlpwWLNb0YUmfNz9O&#10;wcTu7enydtQ7N9TT/iqu1sf6oNRzt32fgYjUxv/wo/1lFLxmY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YBQxQAAANwAAAAPAAAAAAAAAAAAAAAAAJgCAABkcnMv&#10;ZG93bnJldi54bWxQSwUGAAAAAAQABAD1AAAAigM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308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nvcAA&#10;AADcAAAADwAAAGRycy9kb3ducmV2LnhtbERPy4rCMBTdD/gP4QqzGcZUBZGOaRFREAYXPjbdXZrb&#10;x0xzU5Ko9e/NQnB5OO9VPphO3Mj51rKC6SQBQVxa3XKt4HLefS9B+ICssbNMCh7kIc9GHytMtb3z&#10;kW6nUIsYwj5FBU0IfSqlLxsy6Ce2J45cZZ3BEKGrpXZ4j+Gmk7MkWUiDLceGBnvaNFT+n65GweK3&#10;uK6rguTXw3v627pQmeKg1Od4WP+ACDSEt/jl3msF8ySujW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RnvcAAAADcAAAADwAAAAAAAAAAAAAAAACYAgAAZHJzL2Rvd25y&#10;ZXYueG1sUEsFBgAAAAAEAAQA9QAAAIUDAAAAAA==&#10;" fillcolor="#a8d7e7" strokecolor="#8ed6ef [1300]" strokeweight="0"/>
                  <v:shape id="Freeform 309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ftMMA&#10;AADcAAAADwAAAGRycy9kb3ducmV2LnhtbESP3YrCMBSE7xd8h3AWvFuTtlC0GmURFoQFwZ8HODTH&#10;pticlCardZ/eLCx4OczMN8xqM7pO3GgIrWcN2UyBIK69abnRcD59fcxBhIhssPNMGh4UYLOevK2w&#10;Mv7OB7odYyMShEOFGmyMfSVlqC05DDPfEyfv4geHMcmhkWbAe4K7TuZKldJhy2nBYk9bS/X1+OM0&#10;lPkhy/PinJX7Yv6L+wKV/Uatp+/j5xJEpDG+wv/tndFQqAX8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OftMMAAADcAAAADwAAAAAAAAAAAAAAAACYAgAAZHJzL2Rv&#10;d25yZXYueG1sUEsFBgAAAAAEAAQA9QAAAIgDAAAAAA=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10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1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d+8YA&#10;AADcAAAADwAAAGRycy9kb3ducmV2LnhtbESPQWvCQBSE74X+h+UVvNVNFK2krqKFgiBSTVtob4/s&#10;M1mafRuya4z/3i0IHoeZ+YaZL3tbi45abxwrSIcJCOLCacOlgq/P9+cZCB+QNdaOScGFPCwXjw9z&#10;zLQ784G6PJQiQthnqKAKocmk9EVFFv3QNcTRO7rWYoiyLaVu8RzhtpajJJlKi4bjQoUNvVVU/OUn&#10;q2C/+vhx38et+T1Mup15GRfrMp0pNXjqV68gAvXhHr61N1rBOE3h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d+8YAAADcAAAADwAAAAAAAAAAAAAAAACYAgAAZHJz&#10;L2Rvd25yZXYueG1sUEsFBgAAAAAEAAQA9QAAAIsDAAAAAA=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312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DnsMA&#10;AADcAAAADwAAAGRycy9kb3ducmV2LnhtbESPT2sCMRTE74V+h/AKvdWs/xZZjSJqwYsHbb0/Ns/N&#10;YvKybKKm374pFDwOM/MbZrFKzoo79aH1rGA4KEAQ11633Cj4/vr8mIEIEVmj9UwKfijAavn6ssBK&#10;+wcf6X6KjcgQDhUqMDF2lZShNuQwDHxHnL2L7x3GLPtG6h4fGe6sHBVFKR22nBcMdrQxVF9PN6dg&#10;N95OS28P7SSZo92W6XC+Jq3U+1taz0FESvEZ/m/vtYLxcAR/Z/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nDn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313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LC8MA&#10;AADcAAAADwAAAGRycy9kb3ducmV2LnhtbESPQYvCMBSE78L+h/AWvIimriBuNYorLIg3rbLXR/Ns&#10;6jYvpYm2/nsjCB6HmfmGWaw6W4kbNb50rGA8SkAQ506XXCg4Zr/DGQgfkDVWjknBnTyslh+9Baba&#10;tbyn2yEUIkLYp6jAhFCnUvrckEU/cjVx9M6usRiibAqpG2wj3FbyK0mm0mLJccFgTRtD+f/hahWU&#10;Bk+D2U/2d/y+nGvbSvSX9U6p/me3noMI1IV3+NXeagWT8Q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3LC8MAAADcAAAADwAAAAAAAAAAAAAAAACYAgAAZHJzL2Rv&#10;d25yZXYueG1sUEsFBgAAAAAEAAQA9QAAAIgDAAAAAA=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314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+JsYA&#10;AADcAAAADwAAAGRycy9kb3ducmV2LnhtbESPQUvDQBSE74L/YXmCN7NplWJjNkWKBT2U0ijF4zP7&#10;zIZm34bsuo3+elcoeBxm5humXE22F5FG3zlWMMtyEMSN0x23Ct5eNzf3IHxA1tg7JgXf5GFVXV6U&#10;WGh34j3FOrQiQdgXqMCEMBRS+saQRZ+5gTh5n260GJIcW6lHPCW47eU8zxfSYsdpweBAa0PNsf6y&#10;CrbH7U/c9B+LgzPrp5f5cvce66jU9dX0+AAi0BT+w+f2s1ZwO7uDvzPpCM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w+J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315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ypscA&#10;AADcAAAADwAAAGRycy9kb3ducmV2LnhtbESPT2sCMRTE7wW/Q3hCL0WztvhvNUppKXoq7aro8bF5&#10;7i5uXpYk1fXbG0HocZiZ3zDzZWtqcSbnK8sKBv0EBHFudcWFgu3mqzcB4QOyxtoyKbiSh+Wi8zTH&#10;VNsL/9I5C4WIEPYpKihDaFIpfV6SQd+3DXH0jtYZDFG6QmqHlwg3tXxNkpE0WHFcKLGhj5LyU/Zn&#10;FHz+fO8Ou/3LaTzKxwe3XetVdpwq9dxt32cgArXhP/xor7WCt8EQ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kcqbHAAAA3AAAAA8AAAAAAAAAAAAAAAAAmAIAAGRy&#10;cy9kb3ducmV2LnhtbFBLBQYAAAAABAAEAPUAAACM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316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CwsQA&#10;AADcAAAADwAAAGRycy9kb3ducmV2LnhtbESPQWvCQBSE74X+h+UJ3urGWlKJrpIKlh7bVD0/ss8k&#10;mn2bZrdJ9Nd3BaHHYWa+YZbrwdSio9ZVlhVMJxEI4tzqigsFu+/t0xyE88gaa8uk4EIO1qvHhyUm&#10;2vb8RV3mCxEg7BJUUHrfJFK6vCSDbmIb4uAdbWvQB9kWUrfYB7ip5XMUxdJgxWGhxIY2JeXn7Nfc&#10;KMXb/pRm3cv7/hAPn3H6+nPtlRqPhnQBwtPg/8P39odWMJvGcDs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1wsL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317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LjcYA&#10;AADcAAAADwAAAGRycy9kb3ducmV2LnhtbESPQWvCQBSE74X+h+UVeim6UcHY1FW0IIigpVHo9TX7&#10;moRm34bdVWN/fVcQPA4z8w0znXemESdyvrasYNBPQBAXVtdcKjjsV70JCB+QNTaWScGFPMxnjw9T&#10;zLQ98yed8lCKCGGfoYIqhDaT0hcVGfR92xJH78c6gyFKV0rt8BzhppHDJBlLgzXHhQpbeq+o+M2P&#10;RsHO/aXjj+Ww4+90a5P8a7cJry9KPT91izcQgbpwD9/aa61gNEjh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4Ljc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B73890" w:rsidTr="00B73890">
        <w:trPr>
          <w:trHeight w:hRule="exact" w:val="4464"/>
          <w:jc w:val="center"/>
        </w:trPr>
        <w:tc>
          <w:tcPr>
            <w:tcW w:w="5760" w:type="dxa"/>
          </w:tcPr>
          <w:p w:rsidR="00B73890" w:rsidRPr="00675B28" w:rsidRDefault="00B73890" w:rsidP="00B73890">
            <w:pPr>
              <w:pStyle w:val="Year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0" allowOverlap="1" wp14:anchorId="5CE88662" wp14:editId="5F783CD5">
                      <wp:simplePos x="0" y="0"/>
                      <wp:positionH relativeFrom="page">
                        <wp:posOffset>254000</wp:posOffset>
                      </wp:positionH>
                      <wp:positionV relativeFrom="page">
                        <wp:posOffset>718185</wp:posOffset>
                      </wp:positionV>
                      <wp:extent cx="3118104" cy="411480"/>
                      <wp:effectExtent l="0" t="0" r="82550" b="7620"/>
                      <wp:wrapNone/>
                      <wp:docPr id="318" name="Year Backing" descr="Month and Year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319" name="Freeform 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320" name="Group 320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321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2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3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4" name="Freeform 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5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6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9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8997C2" id="Year Backing" o:spid="_x0000_s1026" alt="Month and Year Graphic" style="position:absolute;margin-left:20pt;margin-top:56.55pt;width:245.5pt;height:32.4pt;z-index:-25163980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" o:allowincell="f">
                      <v:shape id="Freeform 319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9l0cgA&#10;AADcAAAADwAAAGRycy9kb3ducmV2LnhtbESPQWsCMRSE7wX/Q3iF3mpWa6XdGkUsKx5asFpoe3sk&#10;r7uLm5c1ibrtrzeFgsdhZr5hJrPONuJIPtSOFQz6GQhi7UzNpYL3bXH7ACJEZIONY1LwQwFm097V&#10;BHPjTvxGx00sRYJwyFFBFWObSxl0RRZD37XEyft23mJM0pfSeDwluG3kMMvG0mLNaaHClhYV6d3m&#10;YBX8+pf9x/orbl91O1p9PutiOb4vlLq57uZPICJ18RL+b6+MgrvBI/ydSUdAT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X2XRyAAAANwAAAAPAAAAAAAAAAAAAAAAAJgCAABk&#10;cnMvZG93bnJldi54bWxQSwUGAAAAAAQABAD1AAAAjQ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320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rect id="Rectangle 321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MC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X5Q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8MCMYAAADcAAAADwAAAAAAAAAAAAAAAACYAgAAZHJz&#10;L2Rvd25yZXYueG1sUEsFBgAAAAAEAAQA9QAAAIsDAAAAAA==&#10;" filled="f" stroked="f"/>
                        <v:shape id="Freeform 322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0BgMUA&#10;AADcAAAADwAAAGRycy9kb3ducmV2LnhtbESPwWrDMBBE74X+g9hCbo0cB0pwopjWpCSn0ib5gI21&#10;sY2tlSOptvP3VaHQ4zAzb5hNPplODOR8Y1nBYp6AIC6tbrhScD69P69A+ICssbNMCu7kId8+Pmww&#10;03bkLxqOoRIRwj5DBXUIfSalL2sy6Oe2J47e1TqDIUpXSe1wjHDTyTRJXqTBhuNCjT0VNZXt8dso&#10;KBbF7vYWVu2l/Di5i1t+umlfKTV7ml7XIAJN4T/81z5oBcs0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QGAxQAAANwAAAAPAAAAAAAAAAAAAAAAAJgCAABkcnMv&#10;ZG93bnJldi54bWxQSwUGAAAAAAQABAD1AAAAigMAAAAA&#10;" path="m22,l,,,,22,e" filled="f" stroked="f">
                          <v:path arrowok="t" o:connecttype="custom" o:connectlocs="34925,0;0,0;0,0;34925,0" o:connectangles="0,0,0,0"/>
                        </v:shape>
                        <v:shape id="Freeform 323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xgMYA&#10;AADcAAAADwAAAGRycy9kb3ducmV2LnhtbESPT2vCQBTE74V+h+UVvDWbRJCaZpVSCQiCUPXg8Zl9&#10;+UOzb2N21ein7xYKPQ4z8xsmX46mE1caXGtZQRLFIIhLq1uuFRz2xesbCOeRNXaWScGdHCwXz085&#10;Ztre+IuuO1+LAGGXoYLG+z6T0pUNGXSR7YmDV9nBoA9yqKUe8BbgppNpHM+kwZbDQoM9fTZUfu8u&#10;RsHsdNis6mOS9ptzVT2o9NuC5kpNXsaPdxCeRv8f/muvtYJpOoX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3xgMYAAADcAAAADwAAAAAAAAAAAAAAAACYAgAAZHJz&#10;L2Rvd25yZXYueG1sUEsFBgAAAAAEAAQA9QAAAIsDAAAAAA=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324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PKMMA&#10;AADcAAAADwAAAGRycy9kb3ducmV2LnhtbESPT4vCMBTE7wt+h/AEb2vqH1SqUWRBEMGD7oLXR/Ns&#10;i81LbbI1+umNIHgcZuY3zGIVTCVaalxpWcGgn4AgzqwuOVfw97v5noFwHlljZZkU3MnBatn5WmCq&#10;7Y0P1B59LiKEXYoKCu/rVEqXFWTQ9W1NHL2zbQz6KJtc6gZvEW4qOUySiTRYclwosKafgrLL8d8o&#10;uPrB47TXs7up8mnSyjLsrjoo1euG9RyEp+A/4Xd7qxWMhm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6PKMMAAADcAAAADwAAAAAAAAAAAAAAAACYAgAAZHJzL2Rv&#10;d25yZXYueG1sUEsFBgAAAAAEAAQA9QAAAIgDAAAAAA==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325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+ZMYA&#10;AADcAAAADwAAAGRycy9kb3ducmV2LnhtbESPQWvCQBSE74X+h+UVvNVNlaqkbkIriAn0YtqLt0f2&#10;NQnNvg3ZTYz99a5Q8DjMzDfMNp1MK0bqXWNZwcs8AkFcWt1wpeD7a/+8AeE8ssbWMim4kIM0eXzY&#10;YqztmY80Fr4SAcIuRgW1910spStrMujmtiMO3o/tDfog+0rqHs8Bblq5iKKVNNhwWKixo11N5W8x&#10;GAWf1LmDy1fH3JT79elvadvhI1Nq9jS9v4HwNPl7+L+daQXLx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M+ZMYAAADcAAAADwAAAAAAAAAAAAAAAACYAgAAZHJz&#10;L2Rvd25yZXYueG1sUEsFBgAAAAAEAAQA9QAAAIsDAAAAAA==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326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wPMYA&#10;AADcAAAADwAAAGRycy9kb3ducmV2LnhtbESPUWvCMBSF3wf+h3CFvc1UB2V0RnHChjBwrAp7vTbX&#10;tKy5qU00db9+GQx8PJxzvsOZLwfbigv1vnGsYDrJQBBXTjdsFOx3rw9PIHxA1tg6JgVX8rBcjO7m&#10;WGgX+ZMuZTAiQdgXqKAOoSuk9FVNFv3EdcTJO7reYkiyN1L3GBPctnKWZbm02HBaqLGjdU3Vd3m2&#10;Cl7KQ/yI5dfP1azfcmve42m7XSl1Px5WzyACDeEW/m9vtILHWQ5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KwPM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327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wicIA&#10;AADcAAAADwAAAGRycy9kb3ducmV2LnhtbESPT4vCMBTE7wt+h/AEb2tqlXW3GkUF0avWwx7fNq9/&#10;tHkpTdT67Y2w4HGYmd8w82VnanGj1lWWFYyGEQjizOqKCwWndPv5DcJ5ZI21ZVLwIAfLRe9jjom2&#10;dz7Q7egLESDsElRQet8kUrqsJINuaBvi4OW2NeiDbAupW7wHuKllHEVf0mDFYaHEhjYlZZfj1SiI&#10;z5TLyqYT/Pmz6+n4d3dIc1Zq0O9WMxCeOv8O/7f3WsE4nsLr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jCJwgAAANwAAAAPAAAAAAAAAAAAAAAAAJgCAABkcnMvZG93&#10;bnJldi54bWxQSwUGAAAAAAQABAD1AAAAhwMAAAAA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328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qnMAA&#10;AADcAAAADwAAAGRycy9kb3ducmV2LnhtbERPTYvCMBC9L/gfwgje1lQFV6pRRFzWk7gqirehGdti&#10;MylJqvXfm4Pg8fG+Z4vWVOJOzpeWFQz6CQjizOqScwXHw+/3BIQPyBory6TgSR4W887XDFNtH/xP&#10;933IRQxhn6KCIoQ6ldJnBRn0fVsTR+5qncEQoculdviI4aaSwyQZS4Mlx4YCa1oVlN32jVFwbU7r&#10;Zjn5qdduuzu75s8czxejVK/bLqcgArXhI367N1rBaBj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6qnMAAAADcAAAADwAAAAAAAAAAAAAAAACYAgAAZHJzL2Rvd25y&#10;ZXYueG1sUEsFBgAAAAAEAAQA9QAAAIUDAAAAAA==&#10;" path="m,c,,,,,,,,,,,,,,,,,e" filled="f" stroked="f">
                          <v:path arrowok="t" o:connecttype="custom" o:connectlocs="0,0;0,0;0,0;0,0" o:connectangles="0,0,0,0"/>
                        </v:shape>
                        <v:shape id="Freeform 329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PF8QA&#10;AADcAAAADwAAAGRycy9kb3ducmV2LnhtbESPQWvCQBSE70L/w/IKvemuVqSmriJFoeCh1tr7I/tM&#10;gtm3IftM4r/vFgo9DjPzDbPaDL5WHbWxCmxhOjGgiPPgKi4snL/24xdQUZAd1oHJwp0ibNYPoxVm&#10;LvT8Sd1JCpUgHDO0UIo0mdYxL8ljnISGOHmX0HqUJNtCuxb7BPe1nhmz0B4rTgslNvRWUn493byF&#10;5t5/HHd+K6Yz39P57XJdHuRs7dPjsH0FJTTIf/iv/e4sPM+W8HsmH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Yzxf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 MonthStart \@ MMMM \* MERGEFORMAT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t>December</w:t>
            </w:r>
            <w:r w:rsidRPr="00675B28">
              <w:rPr>
                <w:rFonts w:ascii="Cachet Book" w:hAnsi="Cachet Book"/>
              </w:rPr>
              <w:fldChar w:fldCharType="end"/>
            </w:r>
          </w:p>
          <w:p w:rsidR="00B73890" w:rsidRPr="00675B28" w:rsidRDefault="00B73890" w:rsidP="00B73890">
            <w:pPr>
              <w:pStyle w:val="Month"/>
              <w:spacing w:after="240"/>
              <w:rPr>
                <w:rFonts w:ascii="Cachet Book" w:hAnsi="Cachet Book"/>
              </w:rPr>
            </w:pPr>
            <w:r w:rsidRPr="00675B28">
              <w:rPr>
                <w:rFonts w:ascii="Cachet Book" w:hAnsi="Cachet Book"/>
              </w:rPr>
              <w:fldChar w:fldCharType="begin"/>
            </w:r>
            <w:r w:rsidRPr="00675B28">
              <w:rPr>
                <w:rFonts w:ascii="Cachet Book" w:hAnsi="Cachet Book"/>
              </w:rPr>
              <w:instrText xml:space="preserve"> DOCVARIABLE  MonthStart \@  yyyy   \* MERGEFORMAT </w:instrText>
            </w:r>
            <w:r w:rsidRPr="00675B28">
              <w:rPr>
                <w:rFonts w:ascii="Cachet Book" w:hAnsi="Cachet Book"/>
              </w:rPr>
              <w:fldChar w:fldCharType="separate"/>
            </w:r>
            <w:r w:rsidRPr="00675B28">
              <w:rPr>
                <w:rFonts w:ascii="Cachet Book" w:hAnsi="Cachet Book"/>
              </w:rPr>
              <w:t>2014</w:t>
            </w:r>
            <w:r w:rsidRPr="00675B28">
              <w:rPr>
                <w:rFonts w:ascii="Cachet Book" w:hAnsi="Cachet Book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B73890" w:rsidRPr="00675B28" w:rsidTr="00B73890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“Monday" 1 ""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“Tuesday"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“Wednesday"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“Thursday"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= “Friday"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“Saturday"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MonthStartB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Saturday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“Sunday"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MonthEndB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</w:tr>
                </w:tbl>
                <w:p w:rsidR="00B73890" w:rsidRPr="00675B28" w:rsidRDefault="00B73890" w:rsidP="00B73890">
                  <w:pPr>
                    <w:rPr>
                      <w:rFonts w:ascii="Cachet Book" w:hAnsi="Cachet Book"/>
                      <w:sz w:val="22"/>
                    </w:rPr>
                  </w:pPr>
                </w:p>
              </w:tc>
              <w:tc>
                <w:tcPr>
                  <w:tcW w:w="482" w:type="dxa"/>
                </w:tcPr>
                <w:p w:rsidR="00B73890" w:rsidRPr="00675B28" w:rsidRDefault="00B73890" w:rsidP="00B73890">
                  <w:pPr>
                    <w:rPr>
                      <w:rFonts w:ascii="Cachet Book" w:hAnsi="Cachet Book"/>
                      <w:sz w:val="22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“Monday" 1 ""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“Tuesday"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“Wednesday"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“Thursday"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= “Friday"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“Saturday"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MonthStartA \@ dddd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Thursday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“Sunday" 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&lt;&gt; 0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=G1+1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=G2+1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=G3+1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19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22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23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24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25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=G4+1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26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27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27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=B5+1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28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28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=C5+1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29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=D5+1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30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=E5+1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t>31</w: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=F5+1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</w:tr>
                  <w:tr w:rsidR="00B73890" w:rsidRPr="00675B28" w:rsidTr="00B73890"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29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=G5+1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 0,""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IF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30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&lt;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DocVariable MonthEndA \@ d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begin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=A6+1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instrText xml:space="preserve"> "" 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separate"/>
                        </w:r>
                        <w:r w:rsidRPr="00675B28">
                          <w:rPr>
                            <w:rFonts w:ascii="Cachet Book" w:hAnsi="Cachet Book"/>
                            <w:noProof/>
                            <w:sz w:val="22"/>
                          </w:rPr>
                          <w:instrText>31</w:instrText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  <w:r w:rsidRPr="00675B28">
                          <w:rPr>
                            <w:rFonts w:ascii="Cachet Book" w:hAnsi="Cachet Book"/>
                            <w:sz w:val="22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B73890" w:rsidRPr="00675B28" w:rsidRDefault="00B73890" w:rsidP="00B73890">
                        <w:pPr>
                          <w:pStyle w:val="Off-MonthDates"/>
                          <w:rPr>
                            <w:rFonts w:ascii="Cachet Book" w:hAnsi="Cachet Book"/>
                            <w:sz w:val="22"/>
                          </w:rPr>
                        </w:pPr>
                      </w:p>
                    </w:tc>
                  </w:tr>
                </w:tbl>
                <w:p w:rsidR="00B73890" w:rsidRPr="00675B28" w:rsidRDefault="00B73890" w:rsidP="00B73890">
                  <w:pPr>
                    <w:rPr>
                      <w:rFonts w:ascii="Cachet Book" w:hAnsi="Cachet Book"/>
                      <w:sz w:val="22"/>
                    </w:rPr>
                  </w:pPr>
                </w:p>
              </w:tc>
            </w:tr>
          </w:tbl>
          <w:p w:rsidR="00B73890" w:rsidRPr="00675B28" w:rsidRDefault="00B73890" w:rsidP="00B73890">
            <w:pPr>
              <w:pStyle w:val="NoSpacing"/>
              <w:rPr>
                <w:rFonts w:ascii="Cachet Book" w:hAnsi="Cachet Book"/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B73890" w:rsidRPr="00675B28" w:rsidTr="00B73890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B73890" w:rsidRPr="00675B28" w:rsidRDefault="00B73890" w:rsidP="00B73890">
                  <w:pPr>
                    <w:pStyle w:val="Off-Months"/>
                    <w:rPr>
                      <w:rFonts w:ascii="Cachet Book" w:hAnsi="Cachet Book"/>
                    </w:rPr>
                  </w:pPr>
                  <w:r w:rsidRPr="00675B28">
                    <w:rPr>
                      <w:rFonts w:ascii="Cachet Book" w:hAnsi="Cachet Book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</w:rPr>
                    <w:instrText xml:space="preserve"> DOCVARIABLE  MonthStartB \@ MMMM \* MERGEFORMAT </w:instrText>
                  </w:r>
                  <w:r w:rsidRPr="00675B28">
                    <w:rPr>
                      <w:rFonts w:ascii="Cachet Book" w:hAnsi="Cachet Book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</w:rPr>
                    <w:t>November</w:t>
                  </w:r>
                  <w:r w:rsidRPr="00675B28">
                    <w:rPr>
                      <w:rFonts w:ascii="Cachet Book" w:hAnsi="Cachet Book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B73890" w:rsidRPr="00675B28" w:rsidRDefault="00B73890" w:rsidP="00B73890">
                  <w:pPr>
                    <w:pStyle w:val="Off-MonthYears"/>
                    <w:rPr>
                      <w:rFonts w:ascii="Cachet Book" w:hAnsi="Cachet Book"/>
                    </w:rPr>
                  </w:pPr>
                  <w:r w:rsidRPr="00675B28">
                    <w:rPr>
                      <w:rFonts w:ascii="Cachet Book" w:hAnsi="Cachet Book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</w:rPr>
                    <w:instrText xml:space="preserve"> DOCVARIABLE  MonthStartB \@  yyyy   \* MERGEFORMAT </w:instrText>
                  </w:r>
                  <w:r w:rsidRPr="00675B28">
                    <w:rPr>
                      <w:rFonts w:ascii="Cachet Book" w:hAnsi="Cachet Book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</w:rPr>
                    <w:t>2014</w:t>
                  </w:r>
                  <w:r w:rsidRPr="00675B28">
                    <w:rPr>
                      <w:rFonts w:ascii="Cachet Book" w:hAnsi="Cachet Book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B73890" w:rsidRPr="00675B28" w:rsidRDefault="00B73890" w:rsidP="00B73890">
                  <w:pPr>
                    <w:rPr>
                      <w:rFonts w:ascii="Cachet Book" w:hAnsi="Cachet Book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B73890" w:rsidRPr="00675B28" w:rsidRDefault="00B73890" w:rsidP="00B73890">
                  <w:pPr>
                    <w:pStyle w:val="Off-Months"/>
                    <w:rPr>
                      <w:rFonts w:ascii="Cachet Book" w:hAnsi="Cachet Book"/>
                    </w:rPr>
                  </w:pPr>
                  <w:r w:rsidRPr="00675B28">
                    <w:rPr>
                      <w:rFonts w:ascii="Cachet Book" w:hAnsi="Cachet Book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</w:rPr>
                    <w:instrText xml:space="preserve"> DOCVARIABLE  MonthStartA \@ MMMM \* MERGEFORMAT </w:instrText>
                  </w:r>
                  <w:r w:rsidRPr="00675B28">
                    <w:rPr>
                      <w:rFonts w:ascii="Cachet Book" w:hAnsi="Cachet Book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</w:rPr>
                    <w:t>January</w:t>
                  </w:r>
                  <w:r w:rsidRPr="00675B28">
                    <w:rPr>
                      <w:rFonts w:ascii="Cachet Book" w:hAnsi="Cachet Book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B73890" w:rsidRPr="00675B28" w:rsidRDefault="00B73890" w:rsidP="00B73890">
                  <w:pPr>
                    <w:pStyle w:val="Off-MonthYears"/>
                    <w:rPr>
                      <w:rFonts w:ascii="Cachet Book" w:hAnsi="Cachet Book"/>
                    </w:rPr>
                  </w:pPr>
                  <w:r w:rsidRPr="00675B28">
                    <w:rPr>
                      <w:rFonts w:ascii="Cachet Book" w:hAnsi="Cachet Book"/>
                    </w:rPr>
                    <w:fldChar w:fldCharType="begin"/>
                  </w:r>
                  <w:r w:rsidRPr="00675B28">
                    <w:rPr>
                      <w:rFonts w:ascii="Cachet Book" w:hAnsi="Cachet Book"/>
                    </w:rPr>
                    <w:instrText xml:space="preserve"> DOCVARIABLE  MonthStartA \@  yyyy   \* MERGEFORMAT </w:instrText>
                  </w:r>
                  <w:r w:rsidRPr="00675B28">
                    <w:rPr>
                      <w:rFonts w:ascii="Cachet Book" w:hAnsi="Cachet Book"/>
                    </w:rPr>
                    <w:fldChar w:fldCharType="separate"/>
                  </w:r>
                  <w:r w:rsidRPr="00675B28">
                    <w:rPr>
                      <w:rFonts w:ascii="Cachet Book" w:hAnsi="Cachet Book"/>
                    </w:rPr>
                    <w:t>2015</w:t>
                  </w:r>
                  <w:r w:rsidRPr="00675B28">
                    <w:rPr>
                      <w:rFonts w:ascii="Cachet Book" w:hAnsi="Cachet Book"/>
                    </w:rPr>
                    <w:fldChar w:fldCharType="end"/>
                  </w:r>
                </w:p>
              </w:tc>
            </w:tr>
          </w:tbl>
          <w:p w:rsidR="00B73890" w:rsidRDefault="00B73890" w:rsidP="00B73890"/>
        </w:tc>
        <w:tc>
          <w:tcPr>
            <w:tcW w:w="629" w:type="dxa"/>
          </w:tcPr>
          <w:p w:rsidR="00B73890" w:rsidRDefault="00B73890" w:rsidP="00B73890"/>
        </w:tc>
        <w:tc>
          <w:tcPr>
            <w:tcW w:w="4411" w:type="dxa"/>
          </w:tcPr>
          <w:p w:rsidR="00675B28" w:rsidRDefault="00675B28" w:rsidP="00675B28">
            <w:pPr>
              <w:pStyle w:val="Notes"/>
            </w:pPr>
          </w:p>
          <w:p w:rsidR="00675B28" w:rsidRDefault="00675B28" w:rsidP="00675B28">
            <w:pPr>
              <w:pStyle w:val="Notes"/>
            </w:pPr>
            <w:r>
              <w:drawing>
                <wp:inline distT="0" distB="0" distL="0" distR="0" wp14:anchorId="706532A0" wp14:editId="75541663">
                  <wp:extent cx="1011075" cy="77343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mca_blu_rgb_r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83" cy="77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35EBD451" wp14:editId="333D071C">
                  <wp:extent cx="1085088" cy="472440"/>
                  <wp:effectExtent l="0" t="0" r="127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mchighres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8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890" w:rsidRDefault="00675B28" w:rsidP="00675B28">
            <w:pPr>
              <w:pStyle w:val="Notes"/>
              <w:spacing w:after="0" w:line="240" w:lineRule="auto"/>
            </w:pPr>
            <w:r w:rsidRPr="00675B28">
              <w:rPr>
                <w:rFonts w:ascii="Cachet Book" w:hAnsi="Cachet Book"/>
                <w:sz w:val="56"/>
              </w:rPr>
              <w:t>Farmer’s Market</w:t>
            </w:r>
            <w:r w:rsidRPr="00675B28">
              <w:rPr>
                <w:rFonts w:ascii="Cachet Book" w:hAnsi="Cachet Book"/>
                <w:sz w:val="56"/>
              </w:rPr>
              <w:br/>
              <w:t>Wellness Hub</w:t>
            </w:r>
          </w:p>
        </w:tc>
      </w:tr>
    </w:tbl>
    <w:p w:rsidR="00B73890" w:rsidRDefault="00B73890" w:rsidP="00B73890">
      <w:pPr>
        <w:pStyle w:val="NoSpacing"/>
      </w:pPr>
    </w:p>
    <w:sectPr w:rsidR="00B738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D15CDF"/>
    <w:multiLevelType w:val="hybridMultilevel"/>
    <w:tmpl w:val="049AF5C0"/>
    <w:lvl w:ilvl="0" w:tplc="846E1A1C">
      <w:numFmt w:val="bullet"/>
      <w:lvlText w:val="-"/>
      <w:lvlJc w:val="left"/>
      <w:pPr>
        <w:ind w:left="43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0/31/2014"/>
    <w:docVar w:name="MonthEndA" w:val="11/30/2014"/>
    <w:docVar w:name="MonthEndB" w:val="9/30/2014"/>
    <w:docVar w:name="MonthStart" w:val="10/1/2014"/>
    <w:docVar w:name="MonthStartA" w:val="11/1/2014"/>
    <w:docVar w:name="MonthStartB" w:val="9/1/2014"/>
  </w:docVars>
  <w:rsids>
    <w:rsidRoot w:val="00531132"/>
    <w:rsid w:val="000D735D"/>
    <w:rsid w:val="00117CC4"/>
    <w:rsid w:val="0021364D"/>
    <w:rsid w:val="002B5230"/>
    <w:rsid w:val="002C7CB9"/>
    <w:rsid w:val="00384B23"/>
    <w:rsid w:val="003D733A"/>
    <w:rsid w:val="00531132"/>
    <w:rsid w:val="00620D75"/>
    <w:rsid w:val="00675B28"/>
    <w:rsid w:val="00683200"/>
    <w:rsid w:val="006F1520"/>
    <w:rsid w:val="0074267B"/>
    <w:rsid w:val="007B14F4"/>
    <w:rsid w:val="007D2C05"/>
    <w:rsid w:val="00871F38"/>
    <w:rsid w:val="00874F29"/>
    <w:rsid w:val="00941157"/>
    <w:rsid w:val="00955AFA"/>
    <w:rsid w:val="00983B0A"/>
    <w:rsid w:val="00A57B53"/>
    <w:rsid w:val="00AA0536"/>
    <w:rsid w:val="00B31D4A"/>
    <w:rsid w:val="00B451F7"/>
    <w:rsid w:val="00B73890"/>
    <w:rsid w:val="00B8145F"/>
    <w:rsid w:val="00B861AD"/>
    <w:rsid w:val="00BF6984"/>
    <w:rsid w:val="00C10A58"/>
    <w:rsid w:val="00C57675"/>
    <w:rsid w:val="00D00D91"/>
    <w:rsid w:val="00D44CF4"/>
    <w:rsid w:val="00E95E2B"/>
    <w:rsid w:val="00EF4B02"/>
    <w:rsid w:val="00F445CF"/>
    <w:rsid w:val="00F8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B3DF7C-A32C-4D56-BD26-B56CA9A2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%20Bailey\AppData\Roaming\Microsoft\Templates\Academic%20calendar%20(one%20month,%20any%20year,%20Mo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CBFC0A1-590B-4173-BC9E-E4E53F3656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Monday start)</Template>
  <TotalTime>2</TotalTime>
  <Pages>2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 Bailey</dc:creator>
  <cp:keywords/>
  <cp:lastModifiedBy>Pam Bailey</cp:lastModifiedBy>
  <cp:revision>3</cp:revision>
  <cp:lastPrinted>2014-10-20T14:14:00Z</cp:lastPrinted>
  <dcterms:created xsi:type="dcterms:W3CDTF">2014-11-14T19:24:00Z</dcterms:created>
  <dcterms:modified xsi:type="dcterms:W3CDTF">2014-11-14T19:47:00Z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TC028051389991</vt:lpwstr>
  </property>
</Properties>
</file>